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4D255" w14:textId="508DA3BC" w:rsidR="00E81978" w:rsidRPr="00A253E7" w:rsidRDefault="009E14FF">
      <w:pPr>
        <w:pStyle w:val="Title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Title:"/>
          <w:tag w:val="Title:"/>
          <w:id w:val="726351117"/>
          <w:placeholder>
            <w:docPart w:val="46D2F3D8C34F4BCAB600E384AB59ABF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 w:multiLine="1"/>
        </w:sdtPr>
        <w:sdtEndPr/>
        <w:sdtContent>
          <w:r w:rsidR="001D20F9">
            <w:rPr>
              <w:rFonts w:ascii="Times New Roman" w:hAnsi="Times New Roman" w:cs="Times New Roman"/>
            </w:rPr>
            <w:t>Apple Inc.  Business-Level and Corporate-Level Strategies</w:t>
          </w:r>
        </w:sdtContent>
      </w:sdt>
    </w:p>
    <w:p w14:paraId="2C65FA0C" w14:textId="6D5E242E" w:rsidR="00B823AA" w:rsidRPr="00A253E7" w:rsidRDefault="00E925C3" w:rsidP="00B823AA">
      <w:pPr>
        <w:pStyle w:val="Title2"/>
        <w:rPr>
          <w:rFonts w:ascii="Times New Roman" w:hAnsi="Times New Roman" w:cs="Times New Roman"/>
          <w:color w:val="0070C0"/>
        </w:rPr>
      </w:pPr>
      <w:r w:rsidRPr="00A253E7">
        <w:rPr>
          <w:rFonts w:ascii="Times New Roman" w:hAnsi="Times New Roman" w:cs="Times New Roman"/>
          <w:color w:val="0070C0"/>
        </w:rPr>
        <w:t>Student</w:t>
      </w:r>
      <w:r w:rsidR="00BD6B38">
        <w:rPr>
          <w:rFonts w:ascii="Times New Roman" w:hAnsi="Times New Roman" w:cs="Times New Roman"/>
          <w:color w:val="0070C0"/>
        </w:rPr>
        <w:t>'</w:t>
      </w:r>
      <w:r w:rsidRPr="00A253E7">
        <w:rPr>
          <w:rFonts w:ascii="Times New Roman" w:hAnsi="Times New Roman" w:cs="Times New Roman"/>
          <w:color w:val="0070C0"/>
        </w:rPr>
        <w:t>s Full Name</w:t>
      </w:r>
    </w:p>
    <w:p w14:paraId="5F3658E0" w14:textId="098539B2" w:rsidR="00E81978" w:rsidRPr="00A253E7" w:rsidRDefault="00E925C3" w:rsidP="00B823AA">
      <w:pPr>
        <w:pStyle w:val="Title2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>BUS499 Business Administration Capstone</w:t>
      </w:r>
    </w:p>
    <w:p w14:paraId="570311C4" w14:textId="1F220D61" w:rsidR="00E925C3" w:rsidRPr="00A253E7" w:rsidRDefault="00E925C3" w:rsidP="00B823AA">
      <w:pPr>
        <w:pStyle w:val="Title2"/>
        <w:rPr>
          <w:rFonts w:ascii="Times New Roman" w:hAnsi="Times New Roman" w:cs="Times New Roman"/>
          <w:color w:val="0070C0"/>
        </w:rPr>
      </w:pPr>
      <w:r w:rsidRPr="00A253E7">
        <w:rPr>
          <w:rFonts w:ascii="Times New Roman" w:hAnsi="Times New Roman" w:cs="Times New Roman"/>
          <w:color w:val="0070C0"/>
        </w:rPr>
        <w:t>Professor</w:t>
      </w:r>
      <w:r w:rsidR="00BD6B38">
        <w:rPr>
          <w:rFonts w:ascii="Times New Roman" w:hAnsi="Times New Roman" w:cs="Times New Roman"/>
          <w:color w:val="0070C0"/>
        </w:rPr>
        <w:t>'</w:t>
      </w:r>
      <w:r w:rsidRPr="00A253E7">
        <w:rPr>
          <w:rFonts w:ascii="Times New Roman" w:hAnsi="Times New Roman" w:cs="Times New Roman"/>
          <w:color w:val="0070C0"/>
        </w:rPr>
        <w:t>s Name</w:t>
      </w:r>
    </w:p>
    <w:p w14:paraId="625F342A" w14:textId="02B1C568" w:rsidR="00E925C3" w:rsidRPr="00A253E7" w:rsidRDefault="00E925C3" w:rsidP="00B823AA">
      <w:pPr>
        <w:pStyle w:val="Title2"/>
        <w:rPr>
          <w:rFonts w:ascii="Times New Roman" w:hAnsi="Times New Roman" w:cs="Times New Roman"/>
          <w:color w:val="0070C0"/>
        </w:rPr>
      </w:pPr>
      <w:r w:rsidRPr="00A253E7">
        <w:rPr>
          <w:rFonts w:ascii="Times New Roman" w:hAnsi="Times New Roman" w:cs="Times New Roman"/>
          <w:color w:val="0070C0"/>
        </w:rPr>
        <w:t>Date</w:t>
      </w:r>
    </w:p>
    <w:p w14:paraId="42FC8442" w14:textId="0E97FA9E" w:rsidR="00E81978" w:rsidRPr="00A253E7" w:rsidRDefault="00E81978">
      <w:pPr>
        <w:pStyle w:val="Title"/>
        <w:rPr>
          <w:rFonts w:ascii="Times New Roman" w:hAnsi="Times New Roman" w:cs="Times New Roman"/>
        </w:rPr>
      </w:pPr>
    </w:p>
    <w:p w14:paraId="6C6AAD9E" w14:textId="61549908" w:rsidR="00E81978" w:rsidRPr="00A253E7" w:rsidRDefault="00E81978" w:rsidP="00B823AA">
      <w:pPr>
        <w:pStyle w:val="Title2"/>
        <w:rPr>
          <w:rFonts w:ascii="Times New Roman" w:hAnsi="Times New Roman" w:cs="Times New Roman"/>
        </w:rPr>
      </w:pPr>
    </w:p>
    <w:p w14:paraId="7A7DB6EA" w14:textId="0EA61BC5" w:rsidR="00960BE3" w:rsidRPr="00BD6B38" w:rsidRDefault="00960BE3" w:rsidP="00C324B5">
      <w:pPr>
        <w:pStyle w:val="Heading1"/>
      </w:pPr>
      <w:r w:rsidRPr="00BD6B38">
        <w:lastRenderedPageBreak/>
        <w:t>Business-Level and Corporate-Level Strategies</w:t>
      </w:r>
      <w:r w:rsidR="00C324B5">
        <w:t xml:space="preserve"> </w:t>
      </w:r>
    </w:p>
    <w:p w14:paraId="26E5DE8D" w14:textId="4A703941" w:rsidR="00AA6A21" w:rsidRPr="00B55C8A" w:rsidRDefault="00AA6A21" w:rsidP="00C324B5">
      <w:pPr>
        <w:pStyle w:val="Heading1"/>
        <w:ind w:firstLine="720"/>
        <w:jc w:val="left"/>
        <w:rPr>
          <w:b w:val="0"/>
          <w:bCs w:val="0"/>
        </w:rPr>
      </w:pPr>
      <w:r w:rsidRPr="00B55C8A">
        <w:rPr>
          <w:b w:val="0"/>
          <w:bCs w:val="0"/>
        </w:rPr>
        <w:t xml:space="preserve">The current Information Technology world is characterized </w:t>
      </w:r>
      <w:r w:rsidR="00BD6B38">
        <w:rPr>
          <w:b w:val="0"/>
          <w:bCs w:val="0"/>
        </w:rPr>
        <w:t>by</w:t>
      </w:r>
      <w:r w:rsidRPr="00B55C8A">
        <w:rPr>
          <w:b w:val="0"/>
          <w:bCs w:val="0"/>
        </w:rPr>
        <w:t xml:space="preserve"> fierce competition</w:t>
      </w:r>
      <w:r w:rsidR="00BD6B38">
        <w:rPr>
          <w:b w:val="0"/>
          <w:bCs w:val="0"/>
        </w:rPr>
        <w:t>,</w:t>
      </w:r>
      <w:r w:rsidRPr="00B55C8A">
        <w:rPr>
          <w:b w:val="0"/>
          <w:bCs w:val="0"/>
        </w:rPr>
        <w:t xml:space="preserve"> with every player striving to have a chunk of the lucrative industry. In such a case</w:t>
      </w:r>
      <w:r w:rsidR="00BD6B38">
        <w:rPr>
          <w:b w:val="0"/>
          <w:bCs w:val="0"/>
        </w:rPr>
        <w:t>,</w:t>
      </w:r>
      <w:r w:rsidRPr="00B55C8A">
        <w:rPr>
          <w:b w:val="0"/>
          <w:bCs w:val="0"/>
        </w:rPr>
        <w:t xml:space="preserve"> success is vested in the ability of a firm to utilize the most appropriate corporate-level and business-level strategies to overcome its competitors. The paper</w:t>
      </w:r>
      <w:r w:rsidR="00BD6B38">
        <w:rPr>
          <w:b w:val="0"/>
          <w:bCs w:val="0"/>
        </w:rPr>
        <w:t>'</w:t>
      </w:r>
      <w:r w:rsidRPr="00B55C8A">
        <w:rPr>
          <w:b w:val="0"/>
          <w:bCs w:val="0"/>
        </w:rPr>
        <w:t>s focal point is on Apple Inc.</w:t>
      </w:r>
      <w:r w:rsidR="00BD6B38">
        <w:rPr>
          <w:b w:val="0"/>
          <w:bCs w:val="0"/>
        </w:rPr>
        <w:t>'s</w:t>
      </w:r>
      <w:r w:rsidRPr="00B55C8A">
        <w:rPr>
          <w:b w:val="0"/>
          <w:bCs w:val="0"/>
        </w:rPr>
        <w:t xml:space="preserve"> most appropriate corporate and business-level s</w:t>
      </w:r>
      <w:r w:rsidR="00BD6B38">
        <w:rPr>
          <w:b w:val="0"/>
          <w:bCs w:val="0"/>
        </w:rPr>
        <w:t>trategy</w:t>
      </w:r>
      <w:r w:rsidRPr="00B55C8A">
        <w:rPr>
          <w:b w:val="0"/>
          <w:bCs w:val="0"/>
        </w:rPr>
        <w:t xml:space="preserve"> that can guarantee the firm</w:t>
      </w:r>
      <w:r w:rsidR="00BD6B38">
        <w:rPr>
          <w:b w:val="0"/>
          <w:bCs w:val="0"/>
        </w:rPr>
        <w:t>'</w:t>
      </w:r>
      <w:r w:rsidRPr="00B55C8A">
        <w:rPr>
          <w:b w:val="0"/>
          <w:bCs w:val="0"/>
        </w:rPr>
        <w:t xml:space="preserve">s long-term success. </w:t>
      </w:r>
      <w:r w:rsidR="00BD6B38">
        <w:rPr>
          <w:b w:val="0"/>
          <w:bCs w:val="0"/>
        </w:rPr>
        <w:t>It</w:t>
      </w:r>
      <w:r w:rsidRPr="00B55C8A">
        <w:rPr>
          <w:b w:val="0"/>
          <w:bCs w:val="0"/>
        </w:rPr>
        <w:t xml:space="preserve"> also analyzes Apple</w:t>
      </w:r>
      <w:r w:rsidR="00BD6B38">
        <w:rPr>
          <w:b w:val="0"/>
          <w:bCs w:val="0"/>
        </w:rPr>
        <w:t>'</w:t>
      </w:r>
      <w:r w:rsidRPr="00B55C8A">
        <w:rPr>
          <w:b w:val="0"/>
          <w:bCs w:val="0"/>
        </w:rPr>
        <w:t xml:space="preserve">s competitive environment to pinpoint its most significant competitor, </w:t>
      </w:r>
      <w:r w:rsidR="00BD6B38">
        <w:rPr>
          <w:b w:val="0"/>
          <w:bCs w:val="0"/>
        </w:rPr>
        <w:t>their</w:t>
      </w:r>
      <w:r w:rsidRPr="00B55C8A">
        <w:rPr>
          <w:b w:val="0"/>
          <w:bCs w:val="0"/>
        </w:rPr>
        <w:t xml:space="preserve"> strateg</w:t>
      </w:r>
      <w:r w:rsidR="00BD6B38">
        <w:rPr>
          <w:b w:val="0"/>
          <w:bCs w:val="0"/>
        </w:rPr>
        <w:t>y,</w:t>
      </w:r>
      <w:r w:rsidRPr="00B55C8A">
        <w:rPr>
          <w:b w:val="0"/>
          <w:bCs w:val="0"/>
        </w:rPr>
        <w:t xml:space="preserve"> and an evaluation of the likely victor. The last part of the paper discusses whether my cho</w:t>
      </w:r>
      <w:r w:rsidR="00BD6B38">
        <w:rPr>
          <w:b w:val="0"/>
          <w:bCs w:val="0"/>
        </w:rPr>
        <w:t>ice</w:t>
      </w:r>
      <w:r w:rsidRPr="00B55C8A">
        <w:rPr>
          <w:b w:val="0"/>
          <w:bCs w:val="0"/>
        </w:rPr>
        <w:t xml:space="preserve"> of Apple Inc. would differ in slow-cycle and fast-cycle markets.</w:t>
      </w:r>
    </w:p>
    <w:p w14:paraId="0107BB9E" w14:textId="7EABFBC0" w:rsidR="00E81978" w:rsidRPr="00A253E7" w:rsidRDefault="00A62A41">
      <w:pPr>
        <w:pStyle w:val="Heading1"/>
        <w:rPr>
          <w:rFonts w:ascii="Times New Roman" w:hAnsi="Times New Roman" w:cs="Times New Roman"/>
        </w:rPr>
      </w:pPr>
      <w:r w:rsidRPr="00A253E7">
        <w:rPr>
          <w:rFonts w:ascii="Times New Roman" w:eastAsia="Times New Roman" w:hAnsi="Times New Roman" w:cs="Times New Roman"/>
          <w:kern w:val="0"/>
          <w:lang w:eastAsia="en-US"/>
        </w:rPr>
        <w:t>Business-Level Strategies</w:t>
      </w:r>
    </w:p>
    <w:p w14:paraId="09B5B41A" w14:textId="33FF1A49" w:rsidR="00BD6B38" w:rsidRDefault="00FC0454" w:rsidP="00A62A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According to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Hitt, </w:t>
      </w:r>
      <w:r w:rsidRPr="008F52F8">
        <w:rPr>
          <w:rFonts w:ascii="Times New Roman" w:hAnsi="Times New Roman" w:cs="Times New Roman"/>
          <w:color w:val="222222"/>
          <w:shd w:val="clear" w:color="auto" w:fill="FFFFFF"/>
        </w:rPr>
        <w:t>Ir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eland &amp; Hoskisson </w:t>
      </w:r>
      <w:r w:rsidRPr="008F52F8">
        <w:rPr>
          <w:rFonts w:ascii="Times New Roman" w:hAnsi="Times New Roman" w:cs="Times New Roman"/>
          <w:color w:val="222222"/>
          <w:shd w:val="clear" w:color="auto" w:fill="FFFFFF"/>
        </w:rPr>
        <w:t>(</w:t>
      </w:r>
      <w:r w:rsidRPr="008F52F8">
        <w:rPr>
          <w:rFonts w:ascii="Times New Roman" w:hAnsi="Times New Roman" w:cs="Times New Roman"/>
        </w:rPr>
        <w:t>2020)</w:t>
      </w:r>
      <w:r w:rsidR="007572BD" w:rsidRPr="00A253E7">
        <w:rPr>
          <w:rFonts w:ascii="Times New Roman" w:hAnsi="Times New Roman" w:cs="Times New Roman"/>
        </w:rPr>
        <w:t xml:space="preserve">, a </w:t>
      </w:r>
      <w:r w:rsidR="002C7E4E" w:rsidRPr="00A253E7">
        <w:rPr>
          <w:rFonts w:ascii="Times New Roman" w:hAnsi="Times New Roman" w:cs="Times New Roman"/>
        </w:rPr>
        <w:t>strategy entails</w:t>
      </w:r>
      <w:r w:rsidR="007572BD" w:rsidRPr="00A253E7">
        <w:rPr>
          <w:rFonts w:ascii="Times New Roman" w:hAnsi="Times New Roman" w:cs="Times New Roman"/>
        </w:rPr>
        <w:t xml:space="preserve"> </w:t>
      </w:r>
      <w:r w:rsidR="00BD6B38">
        <w:rPr>
          <w:rFonts w:ascii="Times New Roman" w:hAnsi="Times New Roman" w:cs="Times New Roman"/>
        </w:rPr>
        <w:t>choosing between</w:t>
      </w:r>
      <w:r w:rsidR="00BF05D0" w:rsidRPr="00A253E7">
        <w:rPr>
          <w:rFonts w:ascii="Times New Roman" w:hAnsi="Times New Roman" w:cs="Times New Roman"/>
        </w:rPr>
        <w:t xml:space="preserve"> t</w:t>
      </w:r>
      <w:r w:rsidR="00367A26" w:rsidRPr="00A253E7">
        <w:rPr>
          <w:rFonts w:ascii="Times New Roman" w:hAnsi="Times New Roman" w:cs="Times New Roman"/>
        </w:rPr>
        <w:t>w</w:t>
      </w:r>
      <w:r w:rsidR="00BF05D0" w:rsidRPr="00A253E7">
        <w:rPr>
          <w:rFonts w:ascii="Times New Roman" w:hAnsi="Times New Roman" w:cs="Times New Roman"/>
        </w:rPr>
        <w:t xml:space="preserve">o or more alternatives and analyzing the </w:t>
      </w:r>
      <w:r w:rsidR="00BD6B38">
        <w:rPr>
          <w:rFonts w:ascii="Times New Roman" w:hAnsi="Times New Roman" w:cs="Times New Roman"/>
        </w:rPr>
        <w:t>other option</w:t>
      </w:r>
      <w:r w:rsidR="00BF05D0" w:rsidRPr="00A253E7">
        <w:rPr>
          <w:rFonts w:ascii="Times New Roman" w:hAnsi="Times New Roman" w:cs="Times New Roman"/>
        </w:rPr>
        <w:t xml:space="preserve">s to determine the most efficient and effective </w:t>
      </w:r>
      <w:r w:rsidR="007E5775" w:rsidRPr="00A253E7">
        <w:rPr>
          <w:rFonts w:ascii="Times New Roman" w:hAnsi="Times New Roman" w:cs="Times New Roman"/>
        </w:rPr>
        <w:t xml:space="preserve">in realizing our objectives. A business determines one course of action as influenced by </w:t>
      </w:r>
      <w:r w:rsidR="00597A8B" w:rsidRPr="00A253E7">
        <w:rPr>
          <w:rFonts w:ascii="Times New Roman" w:hAnsi="Times New Roman" w:cs="Times New Roman"/>
        </w:rPr>
        <w:t>threats and opportunities presented by the external business environment.</w:t>
      </w:r>
      <w:r w:rsidR="003C2E69" w:rsidRPr="00A253E7">
        <w:rPr>
          <w:rFonts w:ascii="Times New Roman" w:hAnsi="Times New Roman" w:cs="Times New Roman"/>
        </w:rPr>
        <w:t xml:space="preserve"> Business-level strategy </w:t>
      </w:r>
      <w:r w:rsidR="001C4B3D" w:rsidRPr="00A253E7">
        <w:rPr>
          <w:rFonts w:ascii="Times New Roman" w:hAnsi="Times New Roman" w:cs="Times New Roman"/>
        </w:rPr>
        <w:t>i</w:t>
      </w:r>
      <w:r w:rsidR="007F7892" w:rsidRPr="00A253E7">
        <w:rPr>
          <w:rFonts w:ascii="Times New Roman" w:hAnsi="Times New Roman" w:cs="Times New Roman"/>
        </w:rPr>
        <w:t>s a</w:t>
      </w:r>
      <w:r w:rsidR="003C2E69" w:rsidRPr="00A253E7">
        <w:rPr>
          <w:rFonts w:ascii="Times New Roman" w:hAnsi="Times New Roman" w:cs="Times New Roman"/>
        </w:rPr>
        <w:t>n integrated and coordinated set of commitments and actions the firm uses to gain a competitive advantage by exploiting core competencies in specific product markets</w:t>
      </w:r>
      <w:r w:rsidR="00A83E64">
        <w:rPr>
          <w:rFonts w:ascii="Times New Roman" w:hAnsi="Times New Roman" w:cs="Times New Roman"/>
        </w:rPr>
        <w:t xml:space="preserve"> (Hitt et al., </w:t>
      </w:r>
      <w:r w:rsidR="006A0681">
        <w:rPr>
          <w:rFonts w:ascii="Times New Roman" w:hAnsi="Times New Roman" w:cs="Times New Roman"/>
        </w:rPr>
        <w:t>2020</w:t>
      </w:r>
      <w:r w:rsidR="005F26DF" w:rsidRPr="00A253E7">
        <w:rPr>
          <w:rFonts w:ascii="Times New Roman" w:hAnsi="Times New Roman" w:cs="Times New Roman"/>
        </w:rPr>
        <w:t>)</w:t>
      </w:r>
      <w:r w:rsidR="007F7892" w:rsidRPr="00A253E7">
        <w:rPr>
          <w:rFonts w:ascii="Times New Roman" w:hAnsi="Times New Roman" w:cs="Times New Roman"/>
        </w:rPr>
        <w:t xml:space="preserve">. A firm employs the strategy to </w:t>
      </w:r>
      <w:r w:rsidR="00000AC8" w:rsidRPr="00A253E7">
        <w:rPr>
          <w:rFonts w:ascii="Times New Roman" w:hAnsi="Times New Roman" w:cs="Times New Roman"/>
        </w:rPr>
        <w:t>earn above-average returns and also gain strategic competitiveness</w:t>
      </w:r>
      <w:r w:rsidR="00294DB7" w:rsidRPr="00A253E7">
        <w:rPr>
          <w:rFonts w:ascii="Times New Roman" w:hAnsi="Times New Roman" w:cs="Times New Roman"/>
        </w:rPr>
        <w:t xml:space="preserve">.  </w:t>
      </w:r>
      <w:r w:rsidR="00585BDC" w:rsidRPr="00A253E7">
        <w:rPr>
          <w:rFonts w:ascii="Times New Roman" w:hAnsi="Times New Roman" w:cs="Times New Roman"/>
        </w:rPr>
        <w:t>IT is a broad sweeping term that i</w:t>
      </w:r>
      <w:r w:rsidR="00BD6B38">
        <w:rPr>
          <w:rFonts w:ascii="Times New Roman" w:hAnsi="Times New Roman" w:cs="Times New Roman"/>
        </w:rPr>
        <w:t>mplies</w:t>
      </w:r>
      <w:r w:rsidR="00585BDC" w:rsidRPr="00A253E7">
        <w:rPr>
          <w:rFonts w:ascii="Times New Roman" w:hAnsi="Times New Roman" w:cs="Times New Roman"/>
        </w:rPr>
        <w:t xml:space="preserve"> all </w:t>
      </w:r>
      <w:r w:rsidR="00300D42" w:rsidRPr="00A253E7">
        <w:rPr>
          <w:rFonts w:ascii="Times New Roman" w:hAnsi="Times New Roman" w:cs="Times New Roman"/>
        </w:rPr>
        <w:t xml:space="preserve">departments </w:t>
      </w:r>
      <w:r w:rsidR="00585BDC" w:rsidRPr="00A253E7">
        <w:rPr>
          <w:rFonts w:ascii="Times New Roman" w:hAnsi="Times New Roman" w:cs="Times New Roman"/>
        </w:rPr>
        <w:t>or</w:t>
      </w:r>
      <w:r w:rsidR="00300D42" w:rsidRPr="00A253E7">
        <w:rPr>
          <w:rFonts w:ascii="Times New Roman" w:hAnsi="Times New Roman" w:cs="Times New Roman"/>
        </w:rPr>
        <w:t xml:space="preserve"> or</w:t>
      </w:r>
      <w:r w:rsidR="00585BDC" w:rsidRPr="00A253E7">
        <w:rPr>
          <w:rFonts w:ascii="Times New Roman" w:hAnsi="Times New Roman" w:cs="Times New Roman"/>
        </w:rPr>
        <w:t>ganizations</w:t>
      </w:r>
      <w:r w:rsidR="00300D42" w:rsidRPr="00A253E7">
        <w:rPr>
          <w:rFonts w:ascii="Times New Roman" w:hAnsi="Times New Roman" w:cs="Times New Roman"/>
        </w:rPr>
        <w:t xml:space="preserve"> that develop, maintain, or de</w:t>
      </w:r>
      <w:r w:rsidR="00BD6B38">
        <w:rPr>
          <w:rFonts w:ascii="Times New Roman" w:hAnsi="Times New Roman" w:cs="Times New Roman"/>
        </w:rPr>
        <w:t>sign</w:t>
      </w:r>
      <w:r w:rsidR="00300D42" w:rsidRPr="00A253E7">
        <w:rPr>
          <w:rFonts w:ascii="Times New Roman" w:hAnsi="Times New Roman" w:cs="Times New Roman"/>
        </w:rPr>
        <w:t xml:space="preserve"> information technology systems.</w:t>
      </w:r>
      <w:r w:rsidR="00585BDC" w:rsidRPr="00A253E7">
        <w:rPr>
          <w:rFonts w:ascii="Times New Roman" w:hAnsi="Times New Roman" w:cs="Times New Roman"/>
        </w:rPr>
        <w:t xml:space="preserve">  </w:t>
      </w:r>
    </w:p>
    <w:p w14:paraId="1507423F" w14:textId="795D41E4" w:rsidR="00BD6B38" w:rsidRDefault="0004681F" w:rsidP="00A62A41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>IT Product</w:t>
      </w:r>
      <w:r w:rsidR="00896AB0" w:rsidRPr="00A253E7">
        <w:rPr>
          <w:rFonts w:ascii="Times New Roman" w:hAnsi="Times New Roman" w:cs="Times New Roman"/>
        </w:rPr>
        <w:t xml:space="preserve"> companies work on products</w:t>
      </w:r>
      <w:r w:rsidR="00BD6B38">
        <w:rPr>
          <w:rFonts w:ascii="Times New Roman" w:hAnsi="Times New Roman" w:cs="Times New Roman"/>
        </w:rPr>
        <w:t>,</w:t>
      </w:r>
      <w:r w:rsidR="00896AB0" w:rsidRPr="00A253E7">
        <w:rPr>
          <w:rFonts w:ascii="Times New Roman" w:hAnsi="Times New Roman" w:cs="Times New Roman"/>
        </w:rPr>
        <w:t xml:space="preserve"> </w:t>
      </w:r>
      <w:r w:rsidR="000363D4" w:rsidRPr="00A253E7">
        <w:rPr>
          <w:rFonts w:ascii="Times New Roman" w:hAnsi="Times New Roman" w:cs="Times New Roman"/>
        </w:rPr>
        <w:t>for instance</w:t>
      </w:r>
      <w:r w:rsidR="00BD6B38">
        <w:rPr>
          <w:rFonts w:ascii="Times New Roman" w:hAnsi="Times New Roman" w:cs="Times New Roman"/>
        </w:rPr>
        <w:t>,</w:t>
      </w:r>
      <w:r w:rsidR="000363D4" w:rsidRPr="00A253E7">
        <w:rPr>
          <w:rFonts w:ascii="Times New Roman" w:hAnsi="Times New Roman" w:cs="Times New Roman"/>
        </w:rPr>
        <w:t xml:space="preserve"> software (</w:t>
      </w:r>
      <w:r w:rsidR="00BD6B38">
        <w:rPr>
          <w:rFonts w:ascii="Times New Roman" w:hAnsi="Times New Roman" w:cs="Times New Roman"/>
        </w:rPr>
        <w:t>e.g.,</w:t>
      </w:r>
      <w:r w:rsidR="000363D4" w:rsidRPr="00A253E7">
        <w:rPr>
          <w:rFonts w:ascii="Times New Roman" w:hAnsi="Times New Roman" w:cs="Times New Roman"/>
        </w:rPr>
        <w:t xml:space="preserve"> Adobe systems) and hybrid products that have both hardware and software (e.g</w:t>
      </w:r>
      <w:r w:rsidR="00BD6B38">
        <w:rPr>
          <w:rFonts w:ascii="Times New Roman" w:hAnsi="Times New Roman" w:cs="Times New Roman"/>
        </w:rPr>
        <w:t>.,</w:t>
      </w:r>
      <w:r w:rsidR="006349EE" w:rsidRPr="00A253E7">
        <w:rPr>
          <w:rFonts w:ascii="Times New Roman" w:hAnsi="Times New Roman" w:cs="Times New Roman"/>
        </w:rPr>
        <w:t xml:space="preserve"> </w:t>
      </w:r>
      <w:r w:rsidR="00BF6469" w:rsidRPr="00A253E7">
        <w:rPr>
          <w:rFonts w:ascii="Times New Roman" w:hAnsi="Times New Roman" w:cs="Times New Roman"/>
        </w:rPr>
        <w:t>laptops, smartphones, tablets, and smartwatches</w:t>
      </w:r>
      <w:r w:rsidR="006349EE" w:rsidRPr="00A253E7">
        <w:rPr>
          <w:rFonts w:ascii="Times New Roman" w:hAnsi="Times New Roman" w:cs="Times New Roman"/>
        </w:rPr>
        <w:t>)</w:t>
      </w:r>
      <w:r w:rsidR="00185BAA" w:rsidRPr="00A253E7">
        <w:rPr>
          <w:rFonts w:ascii="Times New Roman" w:hAnsi="Times New Roman" w:cs="Times New Roman"/>
        </w:rPr>
        <w:t xml:space="preserve"> (Chae et al., 2018)</w:t>
      </w:r>
      <w:r w:rsidR="006349EE" w:rsidRPr="00A253E7">
        <w:rPr>
          <w:rFonts w:ascii="Times New Roman" w:hAnsi="Times New Roman" w:cs="Times New Roman"/>
        </w:rPr>
        <w:t>. Service organizations provide IT services</w:t>
      </w:r>
      <w:r w:rsidR="00BD6B38">
        <w:rPr>
          <w:rFonts w:ascii="Times New Roman" w:hAnsi="Times New Roman" w:cs="Times New Roman"/>
        </w:rPr>
        <w:t>,</w:t>
      </w:r>
      <w:r w:rsidR="006349EE" w:rsidRPr="00A253E7">
        <w:rPr>
          <w:rFonts w:ascii="Times New Roman" w:hAnsi="Times New Roman" w:cs="Times New Roman"/>
        </w:rPr>
        <w:t xml:space="preserve"> </w:t>
      </w:r>
      <w:r w:rsidRPr="00A253E7">
        <w:rPr>
          <w:rFonts w:ascii="Times New Roman" w:hAnsi="Times New Roman" w:cs="Times New Roman"/>
        </w:rPr>
        <w:t>for instance</w:t>
      </w:r>
      <w:r w:rsidR="00BD6B38">
        <w:rPr>
          <w:rFonts w:ascii="Times New Roman" w:hAnsi="Times New Roman" w:cs="Times New Roman"/>
        </w:rPr>
        <w:t>,</w:t>
      </w:r>
      <w:r w:rsidRPr="00A253E7">
        <w:rPr>
          <w:rFonts w:ascii="Times New Roman" w:hAnsi="Times New Roman" w:cs="Times New Roman"/>
        </w:rPr>
        <w:t xml:space="preserve"> system support, business process outsourcing</w:t>
      </w:r>
      <w:r w:rsidR="00BD6B38">
        <w:rPr>
          <w:rFonts w:ascii="Times New Roman" w:hAnsi="Times New Roman" w:cs="Times New Roman"/>
        </w:rPr>
        <w:t>,</w:t>
      </w:r>
      <w:r w:rsidRPr="00A253E7">
        <w:rPr>
          <w:rFonts w:ascii="Times New Roman" w:hAnsi="Times New Roman" w:cs="Times New Roman"/>
        </w:rPr>
        <w:t xml:space="preserve"> and network maintenance.</w:t>
      </w:r>
      <w:r w:rsidR="00AB397F" w:rsidRPr="00A253E7">
        <w:rPr>
          <w:rFonts w:ascii="Times New Roman" w:hAnsi="Times New Roman" w:cs="Times New Roman"/>
        </w:rPr>
        <w:t xml:space="preserve"> The desire for connectivity, </w:t>
      </w:r>
      <w:r w:rsidR="00AB397F" w:rsidRPr="00A253E7">
        <w:rPr>
          <w:rFonts w:ascii="Times New Roman" w:hAnsi="Times New Roman" w:cs="Times New Roman"/>
        </w:rPr>
        <w:lastRenderedPageBreak/>
        <w:t xml:space="preserve">automation, and digital equipment in various sectors of the economy fueled </w:t>
      </w:r>
      <w:r w:rsidR="005D746C" w:rsidRPr="00A253E7">
        <w:rPr>
          <w:rFonts w:ascii="Times New Roman" w:hAnsi="Times New Roman" w:cs="Times New Roman"/>
        </w:rPr>
        <w:t xml:space="preserve">the </w:t>
      </w:r>
      <w:r w:rsidR="00294DB7" w:rsidRPr="00A253E7">
        <w:rPr>
          <w:rFonts w:ascii="Times New Roman" w:hAnsi="Times New Roman" w:cs="Times New Roman"/>
        </w:rPr>
        <w:t xml:space="preserve">industry </w:t>
      </w:r>
      <w:r w:rsidR="005D746C" w:rsidRPr="00A253E7">
        <w:rPr>
          <w:rFonts w:ascii="Times New Roman" w:hAnsi="Times New Roman" w:cs="Times New Roman"/>
        </w:rPr>
        <w:t xml:space="preserve">to be a </w:t>
      </w:r>
      <w:r w:rsidR="007F3A4D" w:rsidRPr="00A253E7">
        <w:rPr>
          <w:rFonts w:ascii="Times New Roman" w:hAnsi="Times New Roman" w:cs="Times New Roman"/>
        </w:rPr>
        <w:t xml:space="preserve">multi-billion empire </w:t>
      </w:r>
      <w:r w:rsidR="00E41501" w:rsidRPr="00A253E7">
        <w:rPr>
          <w:rFonts w:ascii="Times New Roman" w:hAnsi="Times New Roman" w:cs="Times New Roman"/>
        </w:rPr>
        <w:t>that reached $ 5.2 trillion in 2020.</w:t>
      </w:r>
      <w:r w:rsidRPr="00A253E7">
        <w:rPr>
          <w:rFonts w:ascii="Times New Roman" w:hAnsi="Times New Roman" w:cs="Times New Roman"/>
        </w:rPr>
        <w:t xml:space="preserve">  </w:t>
      </w:r>
      <w:r w:rsidR="00096621" w:rsidRPr="00A253E7">
        <w:rPr>
          <w:rFonts w:ascii="Times New Roman" w:hAnsi="Times New Roman" w:cs="Times New Roman"/>
        </w:rPr>
        <w:t xml:space="preserve">The US had the largest </w:t>
      </w:r>
      <w:r w:rsidR="00B93CA7" w:rsidRPr="00A253E7">
        <w:rPr>
          <w:rFonts w:ascii="Times New Roman" w:hAnsi="Times New Roman" w:cs="Times New Roman"/>
        </w:rPr>
        <w:t>share with</w:t>
      </w:r>
      <w:r w:rsidR="00096621" w:rsidRPr="00A253E7">
        <w:rPr>
          <w:rFonts w:ascii="Times New Roman" w:hAnsi="Times New Roman" w:cs="Times New Roman"/>
        </w:rPr>
        <w:t xml:space="preserve"> $ 1.7 trillion</w:t>
      </w:r>
      <w:r w:rsidR="00405547" w:rsidRPr="00A253E7">
        <w:rPr>
          <w:rFonts w:ascii="Times New Roman" w:hAnsi="Times New Roman" w:cs="Times New Roman"/>
        </w:rPr>
        <w:t xml:space="preserve"> (Chae et al., 2018)</w:t>
      </w:r>
      <w:r w:rsidR="00096621" w:rsidRPr="00A253E7">
        <w:rPr>
          <w:rFonts w:ascii="Times New Roman" w:hAnsi="Times New Roman" w:cs="Times New Roman"/>
          <w:color w:val="0070C0"/>
        </w:rPr>
        <w:t>.</w:t>
      </w:r>
      <w:r w:rsidR="00B93CA7" w:rsidRPr="00A253E7">
        <w:rPr>
          <w:rFonts w:ascii="Times New Roman" w:hAnsi="Times New Roman" w:cs="Times New Roman"/>
          <w:color w:val="0070C0"/>
        </w:rPr>
        <w:t xml:space="preserve"> </w:t>
      </w:r>
      <w:r w:rsidR="00B93CA7" w:rsidRPr="00A253E7">
        <w:rPr>
          <w:rFonts w:ascii="Times New Roman" w:hAnsi="Times New Roman" w:cs="Times New Roman"/>
        </w:rPr>
        <w:t>Apple</w:t>
      </w:r>
      <w:r w:rsidR="00BD6B38">
        <w:rPr>
          <w:rFonts w:ascii="Times New Roman" w:hAnsi="Times New Roman" w:cs="Times New Roman"/>
        </w:rPr>
        <w:t>'</w:t>
      </w:r>
      <w:r w:rsidR="00B93CA7" w:rsidRPr="00A253E7">
        <w:rPr>
          <w:rFonts w:ascii="Times New Roman" w:hAnsi="Times New Roman" w:cs="Times New Roman"/>
        </w:rPr>
        <w:t>s best business-le</w:t>
      </w:r>
      <w:r w:rsidR="00EB37CE" w:rsidRPr="00A253E7">
        <w:rPr>
          <w:rFonts w:ascii="Times New Roman" w:hAnsi="Times New Roman" w:cs="Times New Roman"/>
        </w:rPr>
        <w:t xml:space="preserve">vel strategy that can help </w:t>
      </w:r>
      <w:r w:rsidR="00952269" w:rsidRPr="00A253E7">
        <w:rPr>
          <w:rFonts w:ascii="Times New Roman" w:hAnsi="Times New Roman" w:cs="Times New Roman"/>
        </w:rPr>
        <w:t>it remain</w:t>
      </w:r>
      <w:r w:rsidR="00EB37CE" w:rsidRPr="00A253E7">
        <w:rPr>
          <w:rFonts w:ascii="Times New Roman" w:hAnsi="Times New Roman" w:cs="Times New Roman"/>
        </w:rPr>
        <w:t xml:space="preserve"> the leader in the Information Technology industry </w:t>
      </w:r>
      <w:r w:rsidR="00952269" w:rsidRPr="00A253E7">
        <w:rPr>
          <w:rFonts w:ascii="Times New Roman" w:hAnsi="Times New Roman" w:cs="Times New Roman"/>
        </w:rPr>
        <w:t>is differentiation</w:t>
      </w:r>
      <w:r w:rsidR="00EB37CE" w:rsidRPr="00A253E7">
        <w:rPr>
          <w:rFonts w:ascii="Times New Roman" w:hAnsi="Times New Roman" w:cs="Times New Roman"/>
        </w:rPr>
        <w:t>.</w:t>
      </w:r>
      <w:r w:rsidR="00CE7904" w:rsidRPr="00A253E7">
        <w:rPr>
          <w:rFonts w:ascii="Times New Roman" w:hAnsi="Times New Roman" w:cs="Times New Roman"/>
        </w:rPr>
        <w:t xml:space="preserve"> A form that uses this strategy pro</w:t>
      </w:r>
      <w:r w:rsidR="004D3700" w:rsidRPr="00A253E7">
        <w:rPr>
          <w:rFonts w:ascii="Times New Roman" w:hAnsi="Times New Roman" w:cs="Times New Roman"/>
        </w:rPr>
        <w:t xml:space="preserve">vides products </w:t>
      </w:r>
      <w:r w:rsidR="00BD6B38">
        <w:rPr>
          <w:rFonts w:ascii="Times New Roman" w:hAnsi="Times New Roman" w:cs="Times New Roman"/>
        </w:rPr>
        <w:t>with different, valued features</w:t>
      </w:r>
      <w:r w:rsidR="004D3700" w:rsidRPr="00A253E7">
        <w:rPr>
          <w:rFonts w:ascii="Times New Roman" w:hAnsi="Times New Roman" w:cs="Times New Roman"/>
        </w:rPr>
        <w:t xml:space="preserve"> sold at a higher price. </w:t>
      </w:r>
      <w:r w:rsidR="00C37DF9" w:rsidRPr="00A253E7">
        <w:rPr>
          <w:rFonts w:ascii="Times New Roman" w:hAnsi="Times New Roman" w:cs="Times New Roman"/>
        </w:rPr>
        <w:t xml:space="preserve"> The firm differentiates its products in many dimensions as much as possible to remain unique</w:t>
      </w:r>
      <w:r w:rsidR="00952269" w:rsidRPr="00A253E7">
        <w:rPr>
          <w:rFonts w:ascii="Times New Roman" w:hAnsi="Times New Roman" w:cs="Times New Roman"/>
        </w:rPr>
        <w:t>.</w:t>
      </w:r>
    </w:p>
    <w:p w14:paraId="7B0D5C1B" w14:textId="7338185E" w:rsidR="00BD6B38" w:rsidRDefault="00146387" w:rsidP="00A62A41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>Apple</w:t>
      </w:r>
      <w:r w:rsidR="00BD6B38">
        <w:rPr>
          <w:rFonts w:ascii="Times New Roman" w:hAnsi="Times New Roman" w:cs="Times New Roman"/>
        </w:rPr>
        <w:t>'</w:t>
      </w:r>
      <w:r w:rsidRPr="00A253E7">
        <w:rPr>
          <w:rFonts w:ascii="Times New Roman" w:hAnsi="Times New Roman" w:cs="Times New Roman"/>
        </w:rPr>
        <w:t>s strategy is the most relevant for long-term success</w:t>
      </w:r>
      <w:r w:rsidR="00BD6B38">
        <w:rPr>
          <w:rFonts w:ascii="Times New Roman" w:hAnsi="Times New Roman" w:cs="Times New Roman"/>
        </w:rPr>
        <w:t>. T</w:t>
      </w:r>
      <w:r w:rsidRPr="00A253E7">
        <w:rPr>
          <w:rFonts w:ascii="Times New Roman" w:hAnsi="Times New Roman" w:cs="Times New Roman"/>
        </w:rPr>
        <w:t xml:space="preserve">he less similar its products </w:t>
      </w:r>
      <w:r w:rsidR="00BD6B38">
        <w:rPr>
          <w:rFonts w:ascii="Times New Roman" w:hAnsi="Times New Roman" w:cs="Times New Roman"/>
        </w:rPr>
        <w:t>are</w:t>
      </w:r>
      <w:r w:rsidRPr="00A253E7">
        <w:rPr>
          <w:rFonts w:ascii="Times New Roman" w:hAnsi="Times New Roman" w:cs="Times New Roman"/>
        </w:rPr>
        <w:t xml:space="preserve"> </w:t>
      </w:r>
      <w:r w:rsidR="00D426C6" w:rsidRPr="00A253E7">
        <w:rPr>
          <w:rFonts w:ascii="Times New Roman" w:hAnsi="Times New Roman" w:cs="Times New Roman"/>
        </w:rPr>
        <w:t xml:space="preserve">to those of the competitors, the more Apple Inc. wards off </w:t>
      </w:r>
      <w:r w:rsidR="00B60297" w:rsidRPr="00A253E7">
        <w:rPr>
          <w:rFonts w:ascii="Times New Roman" w:hAnsi="Times New Roman" w:cs="Times New Roman"/>
        </w:rPr>
        <w:t>competition from its close rivals like Samsung, HP, Sony</w:t>
      </w:r>
      <w:r w:rsidR="00BD6B38">
        <w:rPr>
          <w:rFonts w:ascii="Times New Roman" w:hAnsi="Times New Roman" w:cs="Times New Roman"/>
        </w:rPr>
        <w:t>,</w:t>
      </w:r>
      <w:r w:rsidR="00B60297" w:rsidRPr="00A253E7">
        <w:rPr>
          <w:rFonts w:ascii="Times New Roman" w:hAnsi="Times New Roman" w:cs="Times New Roman"/>
        </w:rPr>
        <w:t xml:space="preserve"> and Amazon. The company</w:t>
      </w:r>
      <w:r w:rsidR="00BD6B38">
        <w:rPr>
          <w:rFonts w:ascii="Times New Roman" w:hAnsi="Times New Roman" w:cs="Times New Roman"/>
        </w:rPr>
        <w:t>'</w:t>
      </w:r>
      <w:r w:rsidR="00B60297" w:rsidRPr="00A253E7">
        <w:rPr>
          <w:rFonts w:ascii="Times New Roman" w:hAnsi="Times New Roman" w:cs="Times New Roman"/>
        </w:rPr>
        <w:t xml:space="preserve">s customers </w:t>
      </w:r>
      <w:r w:rsidR="00697C85" w:rsidRPr="00A253E7">
        <w:rPr>
          <w:rFonts w:ascii="Times New Roman" w:hAnsi="Times New Roman" w:cs="Times New Roman"/>
        </w:rPr>
        <w:t>consider Apple</w:t>
      </w:r>
      <w:r w:rsidR="00BD6B38">
        <w:rPr>
          <w:rFonts w:ascii="Times New Roman" w:hAnsi="Times New Roman" w:cs="Times New Roman"/>
        </w:rPr>
        <w:t>'</w:t>
      </w:r>
      <w:r w:rsidR="00697C85" w:rsidRPr="00A253E7">
        <w:rPr>
          <w:rFonts w:ascii="Times New Roman" w:hAnsi="Times New Roman" w:cs="Times New Roman"/>
        </w:rPr>
        <w:t xml:space="preserve">s products like iPhone, </w:t>
      </w:r>
      <w:r w:rsidR="00591303" w:rsidRPr="00A253E7">
        <w:rPr>
          <w:rFonts w:ascii="Times New Roman" w:hAnsi="Times New Roman" w:cs="Times New Roman"/>
        </w:rPr>
        <w:t>iTunes, iPad</w:t>
      </w:r>
      <w:r w:rsidR="00BD6B38">
        <w:rPr>
          <w:rFonts w:ascii="Times New Roman" w:hAnsi="Times New Roman" w:cs="Times New Roman"/>
        </w:rPr>
        <w:t>,</w:t>
      </w:r>
      <w:r w:rsidR="00591303" w:rsidRPr="00A253E7">
        <w:rPr>
          <w:rFonts w:ascii="Times New Roman" w:hAnsi="Times New Roman" w:cs="Times New Roman"/>
        </w:rPr>
        <w:t xml:space="preserve"> and </w:t>
      </w:r>
      <w:r w:rsidR="00C340DA" w:rsidRPr="00A253E7">
        <w:rPr>
          <w:rFonts w:ascii="Times New Roman" w:hAnsi="Times New Roman" w:cs="Times New Roman"/>
        </w:rPr>
        <w:t xml:space="preserve">Apple TV.  Apple </w:t>
      </w:r>
      <w:r w:rsidR="0017435B" w:rsidRPr="00A253E7">
        <w:rPr>
          <w:rFonts w:ascii="Times New Roman" w:hAnsi="Times New Roman" w:cs="Times New Roman"/>
        </w:rPr>
        <w:t>unveiled more</w:t>
      </w:r>
      <w:r w:rsidR="00C340DA" w:rsidRPr="00A253E7">
        <w:rPr>
          <w:rFonts w:ascii="Times New Roman" w:hAnsi="Times New Roman" w:cs="Times New Roman"/>
        </w:rPr>
        <w:t xml:space="preserve"> unique products</w:t>
      </w:r>
      <w:r w:rsidR="00BD6B38">
        <w:rPr>
          <w:rFonts w:ascii="Times New Roman" w:hAnsi="Times New Roman" w:cs="Times New Roman"/>
        </w:rPr>
        <w:t>,</w:t>
      </w:r>
      <w:r w:rsidR="00C340DA" w:rsidRPr="00A253E7">
        <w:rPr>
          <w:rFonts w:ascii="Times New Roman" w:hAnsi="Times New Roman" w:cs="Times New Roman"/>
        </w:rPr>
        <w:t xml:space="preserve"> for instance</w:t>
      </w:r>
      <w:r w:rsidR="00BD6B38">
        <w:rPr>
          <w:rFonts w:ascii="Times New Roman" w:hAnsi="Times New Roman" w:cs="Times New Roman"/>
        </w:rPr>
        <w:t>,</w:t>
      </w:r>
      <w:r w:rsidR="00C340DA" w:rsidRPr="00A253E7">
        <w:rPr>
          <w:rFonts w:ascii="Times New Roman" w:hAnsi="Times New Roman" w:cs="Times New Roman"/>
        </w:rPr>
        <w:t xml:space="preserve"> </w:t>
      </w:r>
      <w:r w:rsidR="00710C21" w:rsidRPr="00A253E7">
        <w:rPr>
          <w:rFonts w:ascii="Times New Roman" w:hAnsi="Times New Roman" w:cs="Times New Roman"/>
        </w:rPr>
        <w:t>iMac, iPad Pro, Apple TV 4K</w:t>
      </w:r>
      <w:r w:rsidR="00BD6B38">
        <w:rPr>
          <w:rFonts w:ascii="Times New Roman" w:hAnsi="Times New Roman" w:cs="Times New Roman"/>
        </w:rPr>
        <w:t>,</w:t>
      </w:r>
      <w:r w:rsidR="00710C21" w:rsidRPr="00A253E7">
        <w:rPr>
          <w:rFonts w:ascii="Times New Roman" w:hAnsi="Times New Roman" w:cs="Times New Roman"/>
        </w:rPr>
        <w:t xml:space="preserve"> and the AirTag trackin</w:t>
      </w:r>
      <w:r w:rsidR="0017435B" w:rsidRPr="00A253E7">
        <w:rPr>
          <w:rFonts w:ascii="Times New Roman" w:hAnsi="Times New Roman" w:cs="Times New Roman"/>
        </w:rPr>
        <w:t>g</w:t>
      </w:r>
      <w:r w:rsidR="00710C21" w:rsidRPr="00A253E7">
        <w:rPr>
          <w:rFonts w:ascii="Times New Roman" w:hAnsi="Times New Roman" w:cs="Times New Roman"/>
        </w:rPr>
        <w:t xml:space="preserve"> device. The products</w:t>
      </w:r>
      <w:r w:rsidR="0017435B" w:rsidRPr="00A253E7">
        <w:rPr>
          <w:rFonts w:ascii="Times New Roman" w:hAnsi="Times New Roman" w:cs="Times New Roman"/>
        </w:rPr>
        <w:t xml:space="preserve"> are stand-alone</w:t>
      </w:r>
      <w:r w:rsidR="00710C21" w:rsidRPr="00A253E7">
        <w:rPr>
          <w:rFonts w:ascii="Times New Roman" w:hAnsi="Times New Roman" w:cs="Times New Roman"/>
        </w:rPr>
        <w:t xml:space="preserve"> due </w:t>
      </w:r>
      <w:r w:rsidR="00BD6B38">
        <w:rPr>
          <w:rFonts w:ascii="Times New Roman" w:hAnsi="Times New Roman" w:cs="Times New Roman"/>
        </w:rPr>
        <w:t xml:space="preserve">to </w:t>
      </w:r>
      <w:r w:rsidR="00710C21" w:rsidRPr="00A253E7">
        <w:rPr>
          <w:rFonts w:ascii="Times New Roman" w:hAnsi="Times New Roman" w:cs="Times New Roman"/>
        </w:rPr>
        <w:t>their exceptional quality and performance</w:t>
      </w:r>
      <w:r w:rsidR="00BD6B38">
        <w:rPr>
          <w:rFonts w:ascii="Times New Roman" w:hAnsi="Times New Roman" w:cs="Times New Roman"/>
        </w:rPr>
        <w:t>, making</w:t>
      </w:r>
      <w:r w:rsidR="00533C22" w:rsidRPr="00A253E7">
        <w:rPr>
          <w:rFonts w:ascii="Times New Roman" w:hAnsi="Times New Roman" w:cs="Times New Roman"/>
        </w:rPr>
        <w:t xml:space="preserve"> customers strive to buy them at such premium prices.</w:t>
      </w:r>
      <w:r w:rsidR="00EB37CE" w:rsidRPr="00A253E7">
        <w:rPr>
          <w:rFonts w:ascii="Times New Roman" w:hAnsi="Times New Roman" w:cs="Times New Roman"/>
        </w:rPr>
        <w:t xml:space="preserve"> </w:t>
      </w:r>
      <w:r w:rsidR="00B64F77" w:rsidRPr="00A253E7">
        <w:rPr>
          <w:rFonts w:ascii="Times New Roman" w:hAnsi="Times New Roman" w:cs="Times New Roman"/>
        </w:rPr>
        <w:t xml:space="preserve">The quality products </w:t>
      </w:r>
      <w:r w:rsidR="004C66F3" w:rsidRPr="00A253E7">
        <w:rPr>
          <w:rFonts w:ascii="Times New Roman" w:hAnsi="Times New Roman" w:cs="Times New Roman"/>
        </w:rPr>
        <w:t xml:space="preserve">attract the affluent community after identifying themselves with such products from a renowned company. </w:t>
      </w:r>
      <w:r w:rsidR="007C122A" w:rsidRPr="00A253E7">
        <w:rPr>
          <w:rFonts w:ascii="Times New Roman" w:hAnsi="Times New Roman" w:cs="Times New Roman"/>
        </w:rPr>
        <w:t xml:space="preserve">They tend to perceive the products as the </w:t>
      </w:r>
      <w:r w:rsidR="00BD6B38">
        <w:rPr>
          <w:rFonts w:ascii="Times New Roman" w:hAnsi="Times New Roman" w:cs="Times New Roman"/>
        </w:rPr>
        <w:t>essential</w:t>
      </w:r>
      <w:r w:rsidR="007C122A" w:rsidRPr="00A253E7">
        <w:rPr>
          <w:rFonts w:ascii="Times New Roman" w:hAnsi="Times New Roman" w:cs="Times New Roman"/>
        </w:rPr>
        <w:t xml:space="preserve"> items</w:t>
      </w:r>
      <w:r w:rsidR="00571F28" w:rsidRPr="00A253E7">
        <w:rPr>
          <w:rFonts w:ascii="Times New Roman" w:hAnsi="Times New Roman" w:cs="Times New Roman"/>
        </w:rPr>
        <w:t xml:space="preserve"> that</w:t>
      </w:r>
      <w:r w:rsidR="00C24556" w:rsidRPr="00A253E7">
        <w:rPr>
          <w:rFonts w:ascii="Times New Roman" w:hAnsi="Times New Roman" w:cs="Times New Roman"/>
        </w:rPr>
        <w:t xml:space="preserve"> </w:t>
      </w:r>
      <w:r w:rsidR="00571F28" w:rsidRPr="00A253E7">
        <w:rPr>
          <w:rFonts w:ascii="Times New Roman" w:hAnsi="Times New Roman" w:cs="Times New Roman"/>
        </w:rPr>
        <w:t>also guarantee them status and prestige</w:t>
      </w:r>
      <w:r w:rsidR="007C122A" w:rsidRPr="00A253E7">
        <w:rPr>
          <w:rFonts w:ascii="Times New Roman" w:hAnsi="Times New Roman" w:cs="Times New Roman"/>
        </w:rPr>
        <w:t xml:space="preserve">. </w:t>
      </w:r>
      <w:r w:rsidR="00E3185B" w:rsidRPr="00A253E7">
        <w:rPr>
          <w:rFonts w:ascii="Times New Roman" w:hAnsi="Times New Roman" w:cs="Times New Roman"/>
        </w:rPr>
        <w:t xml:space="preserve">The strategy is viable for it cements customer loyalty that also swells sales. </w:t>
      </w:r>
    </w:p>
    <w:p w14:paraId="36433FB7" w14:textId="7FF9D13F" w:rsidR="00A62A41" w:rsidRPr="00A253E7" w:rsidRDefault="00E3185B" w:rsidP="00A62A41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 xml:space="preserve">The premium prices </w:t>
      </w:r>
      <w:r w:rsidR="00BD6B38">
        <w:rPr>
          <w:rFonts w:ascii="Times New Roman" w:hAnsi="Times New Roman" w:cs="Times New Roman"/>
        </w:rPr>
        <w:t>can also help the company accumulate vast amounts of earnings that can cushion the company</w:t>
      </w:r>
      <w:r w:rsidR="00C12474" w:rsidRPr="00A253E7">
        <w:rPr>
          <w:rFonts w:ascii="Times New Roman" w:hAnsi="Times New Roman" w:cs="Times New Roman"/>
        </w:rPr>
        <w:t xml:space="preserve"> against unfavorable business storms.</w:t>
      </w:r>
      <w:r w:rsidR="00B93CA7" w:rsidRPr="00A253E7">
        <w:rPr>
          <w:rFonts w:ascii="Times New Roman" w:hAnsi="Times New Roman" w:cs="Times New Roman"/>
        </w:rPr>
        <w:t xml:space="preserve"> </w:t>
      </w:r>
      <w:r w:rsidR="00443959" w:rsidRPr="00A253E7">
        <w:rPr>
          <w:rFonts w:ascii="Times New Roman" w:hAnsi="Times New Roman" w:cs="Times New Roman"/>
        </w:rPr>
        <w:t xml:space="preserve"> </w:t>
      </w:r>
      <w:r w:rsidR="005C4FA4" w:rsidRPr="00A253E7">
        <w:rPr>
          <w:rFonts w:ascii="Times New Roman" w:hAnsi="Times New Roman" w:cs="Times New Roman"/>
        </w:rPr>
        <w:t xml:space="preserve"> Another differentiation is the use of chosen retail stores </w:t>
      </w:r>
      <w:r w:rsidR="00BD6B38">
        <w:rPr>
          <w:rFonts w:ascii="Times New Roman" w:hAnsi="Times New Roman" w:cs="Times New Roman"/>
        </w:rPr>
        <w:t>worldwide</w:t>
      </w:r>
      <w:r w:rsidR="005C4FA4" w:rsidRPr="00A253E7">
        <w:rPr>
          <w:rFonts w:ascii="Times New Roman" w:hAnsi="Times New Roman" w:cs="Times New Roman"/>
        </w:rPr>
        <w:t xml:space="preserve"> to distribute its products globally</w:t>
      </w:r>
      <w:r w:rsidR="006A399D" w:rsidRPr="00A253E7">
        <w:rPr>
          <w:rFonts w:ascii="Times New Roman" w:hAnsi="Times New Roman" w:cs="Times New Roman"/>
        </w:rPr>
        <w:t>. Its service delivery is exceptional and superior to its competitors</w:t>
      </w:r>
      <w:r w:rsidR="00BD6B38">
        <w:rPr>
          <w:rFonts w:ascii="Times New Roman" w:hAnsi="Times New Roman" w:cs="Times New Roman"/>
        </w:rPr>
        <w:t>,</w:t>
      </w:r>
      <w:r w:rsidR="006A399D" w:rsidRPr="00A253E7">
        <w:rPr>
          <w:rFonts w:ascii="Times New Roman" w:hAnsi="Times New Roman" w:cs="Times New Roman"/>
        </w:rPr>
        <w:t xml:space="preserve"> cushioned by its resourceful </w:t>
      </w:r>
      <w:r w:rsidR="000062D9" w:rsidRPr="00A253E7">
        <w:rPr>
          <w:rFonts w:ascii="Times New Roman" w:hAnsi="Times New Roman" w:cs="Times New Roman"/>
        </w:rPr>
        <w:t>customer service team. The company</w:t>
      </w:r>
      <w:r w:rsidR="00BD6B38">
        <w:rPr>
          <w:rFonts w:ascii="Times New Roman" w:hAnsi="Times New Roman" w:cs="Times New Roman"/>
        </w:rPr>
        <w:t>'</w:t>
      </w:r>
      <w:r w:rsidR="000062D9" w:rsidRPr="00A253E7">
        <w:rPr>
          <w:rFonts w:ascii="Times New Roman" w:hAnsi="Times New Roman" w:cs="Times New Roman"/>
        </w:rPr>
        <w:t xml:space="preserve">s </w:t>
      </w:r>
      <w:r w:rsidR="00F9231C" w:rsidRPr="00A253E7">
        <w:rPr>
          <w:rFonts w:ascii="Times New Roman" w:hAnsi="Times New Roman" w:cs="Times New Roman"/>
        </w:rPr>
        <w:t>dominance</w:t>
      </w:r>
      <w:r w:rsidR="000062D9" w:rsidRPr="00A253E7">
        <w:rPr>
          <w:rFonts w:ascii="Times New Roman" w:hAnsi="Times New Roman" w:cs="Times New Roman"/>
        </w:rPr>
        <w:t xml:space="preserve"> in the manufacture of digital music players, mobile phones</w:t>
      </w:r>
      <w:r w:rsidR="00BD6B38">
        <w:rPr>
          <w:rFonts w:ascii="Times New Roman" w:hAnsi="Times New Roman" w:cs="Times New Roman"/>
        </w:rPr>
        <w:t>,</w:t>
      </w:r>
      <w:r w:rsidR="000062D9" w:rsidRPr="00A253E7">
        <w:rPr>
          <w:rFonts w:ascii="Times New Roman" w:hAnsi="Times New Roman" w:cs="Times New Roman"/>
        </w:rPr>
        <w:t xml:space="preserve"> and </w:t>
      </w:r>
      <w:r w:rsidR="00707C60" w:rsidRPr="00A253E7">
        <w:rPr>
          <w:rFonts w:ascii="Times New Roman" w:hAnsi="Times New Roman" w:cs="Times New Roman"/>
        </w:rPr>
        <w:t>computers is based on various competencies within the company.</w:t>
      </w:r>
      <w:r w:rsidR="00767D9C" w:rsidRPr="00A253E7">
        <w:rPr>
          <w:rFonts w:ascii="Times New Roman" w:hAnsi="Times New Roman" w:cs="Times New Roman"/>
        </w:rPr>
        <w:t xml:space="preserve"> Outsourcing hardware components from other firms</w:t>
      </w:r>
      <w:r w:rsidR="00BD6B38">
        <w:rPr>
          <w:rFonts w:ascii="Times New Roman" w:hAnsi="Times New Roman" w:cs="Times New Roman"/>
        </w:rPr>
        <w:t>,</w:t>
      </w:r>
      <w:r w:rsidR="00767D9C" w:rsidRPr="00A253E7">
        <w:rPr>
          <w:rFonts w:ascii="Times New Roman" w:hAnsi="Times New Roman" w:cs="Times New Roman"/>
        </w:rPr>
        <w:t xml:space="preserve"> for example</w:t>
      </w:r>
      <w:r w:rsidR="00BD6B38">
        <w:rPr>
          <w:rFonts w:ascii="Times New Roman" w:hAnsi="Times New Roman" w:cs="Times New Roman"/>
        </w:rPr>
        <w:t>,</w:t>
      </w:r>
      <w:r w:rsidR="00767D9C" w:rsidRPr="00A253E7">
        <w:rPr>
          <w:rFonts w:ascii="Times New Roman" w:hAnsi="Times New Roman" w:cs="Times New Roman"/>
        </w:rPr>
        <w:t xml:space="preserve"> Samsung enables its designers to </w:t>
      </w:r>
      <w:r w:rsidR="00BD6B38">
        <w:rPr>
          <w:rFonts w:ascii="Times New Roman" w:hAnsi="Times New Roman" w:cs="Times New Roman"/>
        </w:rPr>
        <w:t>improve</w:t>
      </w:r>
      <w:r w:rsidR="00796214" w:rsidRPr="00A253E7">
        <w:rPr>
          <w:rFonts w:ascii="Times New Roman" w:hAnsi="Times New Roman" w:cs="Times New Roman"/>
        </w:rPr>
        <w:t xml:space="preserve"> the quality </w:t>
      </w:r>
      <w:r w:rsidR="00796214" w:rsidRPr="00A253E7">
        <w:rPr>
          <w:rFonts w:ascii="Times New Roman" w:hAnsi="Times New Roman" w:cs="Times New Roman"/>
        </w:rPr>
        <w:lastRenderedPageBreak/>
        <w:t xml:space="preserve">of the designs. </w:t>
      </w:r>
      <w:r w:rsidR="00BD6B38">
        <w:rPr>
          <w:rFonts w:ascii="Times New Roman" w:hAnsi="Times New Roman" w:cs="Times New Roman"/>
        </w:rPr>
        <w:t>Apple'</w:t>
      </w:r>
      <w:r w:rsidR="002D3726" w:rsidRPr="00A253E7">
        <w:rPr>
          <w:rFonts w:ascii="Times New Roman" w:hAnsi="Times New Roman" w:cs="Times New Roman"/>
        </w:rPr>
        <w:t xml:space="preserve">s core competency is innovation. </w:t>
      </w:r>
      <w:r w:rsidR="007A2040" w:rsidRPr="00A253E7">
        <w:rPr>
          <w:rFonts w:ascii="Times New Roman" w:hAnsi="Times New Roman" w:cs="Times New Roman"/>
        </w:rPr>
        <w:t xml:space="preserve">Its competent engineers and designers are supported via the R &amp; D </w:t>
      </w:r>
      <w:r w:rsidR="00692AA0" w:rsidRPr="00A253E7">
        <w:rPr>
          <w:rFonts w:ascii="Times New Roman" w:hAnsi="Times New Roman" w:cs="Times New Roman"/>
        </w:rPr>
        <w:t xml:space="preserve">programs and research to develop unique products that satisfy the needs of their customers. </w:t>
      </w:r>
      <w:r w:rsidR="0020486F" w:rsidRPr="00A253E7">
        <w:rPr>
          <w:rFonts w:ascii="Times New Roman" w:hAnsi="Times New Roman" w:cs="Times New Roman"/>
        </w:rPr>
        <w:t xml:space="preserve"> Its products are difficult (if not impossible) to imitate.</w:t>
      </w:r>
      <w:r w:rsidR="00430953" w:rsidRPr="00A253E7">
        <w:rPr>
          <w:rFonts w:ascii="Times New Roman" w:hAnsi="Times New Roman" w:cs="Times New Roman"/>
        </w:rPr>
        <w:t xml:space="preserve"> Also, the company has a strong marketing team that ensures the relevant information about new products reaches the desired audience</w:t>
      </w:r>
      <w:r w:rsidR="00316D00" w:rsidRPr="00A253E7">
        <w:rPr>
          <w:rFonts w:ascii="Times New Roman" w:hAnsi="Times New Roman" w:cs="Times New Roman"/>
        </w:rPr>
        <w:t xml:space="preserve">.  </w:t>
      </w:r>
      <w:r w:rsidR="00BD6B38">
        <w:rPr>
          <w:rFonts w:ascii="Times New Roman" w:hAnsi="Times New Roman" w:cs="Times New Roman"/>
        </w:rPr>
        <w:t>I</w:t>
      </w:r>
      <w:r w:rsidR="00316D00" w:rsidRPr="00A253E7">
        <w:rPr>
          <w:rFonts w:ascii="Times New Roman" w:hAnsi="Times New Roman" w:cs="Times New Roman"/>
        </w:rPr>
        <w:t>t has access to user information</w:t>
      </w:r>
      <w:r w:rsidR="00BD6B38">
        <w:rPr>
          <w:rFonts w:ascii="Times New Roman" w:hAnsi="Times New Roman" w:cs="Times New Roman"/>
        </w:rPr>
        <w:t>,</w:t>
      </w:r>
      <w:r w:rsidR="00316D00" w:rsidRPr="00A253E7">
        <w:rPr>
          <w:rFonts w:ascii="Times New Roman" w:hAnsi="Times New Roman" w:cs="Times New Roman"/>
        </w:rPr>
        <w:t xml:space="preserve"> for instance</w:t>
      </w:r>
      <w:r w:rsidR="00BD6B38">
        <w:rPr>
          <w:rFonts w:ascii="Times New Roman" w:hAnsi="Times New Roman" w:cs="Times New Roman"/>
        </w:rPr>
        <w:t>,</w:t>
      </w:r>
      <w:r w:rsidR="00316D00" w:rsidRPr="00A253E7">
        <w:rPr>
          <w:rFonts w:ascii="Times New Roman" w:hAnsi="Times New Roman" w:cs="Times New Roman"/>
        </w:rPr>
        <w:t xml:space="preserve"> device model and type, app usage, and </w:t>
      </w:r>
      <w:r w:rsidR="00E35E81" w:rsidRPr="00A253E7">
        <w:rPr>
          <w:rFonts w:ascii="Times New Roman" w:hAnsi="Times New Roman" w:cs="Times New Roman"/>
        </w:rPr>
        <w:t>geographic</w:t>
      </w:r>
      <w:r w:rsidR="00316D00" w:rsidRPr="00A253E7">
        <w:rPr>
          <w:rFonts w:ascii="Times New Roman" w:hAnsi="Times New Roman" w:cs="Times New Roman"/>
        </w:rPr>
        <w:t xml:space="preserve"> </w:t>
      </w:r>
      <w:r w:rsidR="001D142D" w:rsidRPr="00A253E7">
        <w:rPr>
          <w:rFonts w:ascii="Times New Roman" w:hAnsi="Times New Roman" w:cs="Times New Roman"/>
        </w:rPr>
        <w:t>location</w:t>
      </w:r>
      <w:r w:rsidR="00BD6B38">
        <w:rPr>
          <w:rFonts w:ascii="Times New Roman" w:hAnsi="Times New Roman" w:cs="Times New Roman"/>
        </w:rPr>
        <w:t>,</w:t>
      </w:r>
      <w:r w:rsidR="001D142D" w:rsidRPr="00A253E7">
        <w:rPr>
          <w:rFonts w:ascii="Times New Roman" w:hAnsi="Times New Roman" w:cs="Times New Roman"/>
        </w:rPr>
        <w:t xml:space="preserve"> which</w:t>
      </w:r>
      <w:r w:rsidR="00E35E81" w:rsidRPr="00A253E7">
        <w:rPr>
          <w:rFonts w:ascii="Times New Roman" w:hAnsi="Times New Roman" w:cs="Times New Roman"/>
        </w:rPr>
        <w:t xml:space="preserve"> help in strategic planning and the development of new product</w:t>
      </w:r>
      <w:r w:rsidR="00BD6B38">
        <w:rPr>
          <w:rFonts w:ascii="Times New Roman" w:hAnsi="Times New Roman" w:cs="Times New Roman"/>
        </w:rPr>
        <w:t>s</w:t>
      </w:r>
      <w:r w:rsidR="00E35E81" w:rsidRPr="00A253E7">
        <w:rPr>
          <w:rFonts w:ascii="Times New Roman" w:hAnsi="Times New Roman" w:cs="Times New Roman"/>
        </w:rPr>
        <w:t xml:space="preserve">. </w:t>
      </w:r>
    </w:p>
    <w:p w14:paraId="46427470" w14:textId="277125A5" w:rsidR="001D142D" w:rsidRPr="00A253E7" w:rsidRDefault="001D142D" w:rsidP="00A62A41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>The differentiation strategy adopted by Apple Inc</w:t>
      </w:r>
      <w:r w:rsidR="004542D1" w:rsidRPr="00A253E7">
        <w:rPr>
          <w:rFonts w:ascii="Times New Roman" w:hAnsi="Times New Roman" w:cs="Times New Roman"/>
        </w:rPr>
        <w:t>.</w:t>
      </w:r>
      <w:r w:rsidRPr="00A253E7">
        <w:rPr>
          <w:rFonts w:ascii="Times New Roman" w:hAnsi="Times New Roman" w:cs="Times New Roman"/>
        </w:rPr>
        <w:t xml:space="preserve"> is</w:t>
      </w:r>
      <w:r w:rsidR="004542D1" w:rsidRPr="00A253E7">
        <w:rPr>
          <w:rFonts w:ascii="Times New Roman" w:hAnsi="Times New Roman" w:cs="Times New Roman"/>
        </w:rPr>
        <w:t xml:space="preserve"> not the best choice due to various factors.</w:t>
      </w:r>
      <w:r w:rsidR="006D6E53" w:rsidRPr="00A253E7">
        <w:rPr>
          <w:rFonts w:ascii="Times New Roman" w:hAnsi="Times New Roman" w:cs="Times New Roman"/>
        </w:rPr>
        <w:t xml:space="preserve"> Firstly, the company is likely to face stiff competition from firms that offer </w:t>
      </w:r>
      <w:r w:rsidR="00165CEF" w:rsidRPr="00A253E7">
        <w:rPr>
          <w:rFonts w:ascii="Times New Roman" w:hAnsi="Times New Roman" w:cs="Times New Roman"/>
        </w:rPr>
        <w:t xml:space="preserve">the same products at a relatively lower cost. This implies that the company may lose customers who switch to buy similar products </w:t>
      </w:r>
      <w:r w:rsidR="00BD6B38">
        <w:rPr>
          <w:rFonts w:ascii="Times New Roman" w:hAnsi="Times New Roman" w:cs="Times New Roman"/>
        </w:rPr>
        <w:t>from</w:t>
      </w:r>
      <w:r w:rsidR="00165CEF" w:rsidRPr="00A253E7">
        <w:rPr>
          <w:rFonts w:ascii="Times New Roman" w:hAnsi="Times New Roman" w:cs="Times New Roman"/>
        </w:rPr>
        <w:t xml:space="preserve"> other companies</w:t>
      </w:r>
      <w:r w:rsidR="00ED15A6" w:rsidRPr="00A253E7">
        <w:rPr>
          <w:rFonts w:ascii="Times New Roman" w:hAnsi="Times New Roman" w:cs="Times New Roman"/>
        </w:rPr>
        <w:t xml:space="preserve"> (Moore, 2018)</w:t>
      </w:r>
      <w:r w:rsidR="00165CEF" w:rsidRPr="00A253E7">
        <w:rPr>
          <w:rFonts w:ascii="Times New Roman" w:hAnsi="Times New Roman" w:cs="Times New Roman"/>
        </w:rPr>
        <w:t>.</w:t>
      </w:r>
      <w:r w:rsidR="00385994" w:rsidRPr="00A253E7">
        <w:rPr>
          <w:rFonts w:ascii="Times New Roman" w:hAnsi="Times New Roman" w:cs="Times New Roman"/>
        </w:rPr>
        <w:t xml:space="preserve"> Another risk is that </w:t>
      </w:r>
      <w:r w:rsidR="004C2376" w:rsidRPr="00A253E7">
        <w:rPr>
          <w:rFonts w:ascii="Times New Roman" w:hAnsi="Times New Roman" w:cs="Times New Roman"/>
        </w:rPr>
        <w:t xml:space="preserve">customers might reach a point and determine that the contrasts between the differentiated product and </w:t>
      </w:r>
      <w:r w:rsidR="007E5565" w:rsidRPr="00A253E7">
        <w:rPr>
          <w:rFonts w:ascii="Times New Roman" w:hAnsi="Times New Roman" w:cs="Times New Roman"/>
        </w:rPr>
        <w:t>the product of the cost lea</w:t>
      </w:r>
      <w:r w:rsidR="00441245" w:rsidRPr="00A253E7">
        <w:rPr>
          <w:rFonts w:ascii="Times New Roman" w:hAnsi="Times New Roman" w:cs="Times New Roman"/>
        </w:rPr>
        <w:t>d</w:t>
      </w:r>
      <w:r w:rsidR="007E5565" w:rsidRPr="00A253E7">
        <w:rPr>
          <w:rFonts w:ascii="Times New Roman" w:hAnsi="Times New Roman" w:cs="Times New Roman"/>
        </w:rPr>
        <w:t xml:space="preserve">er </w:t>
      </w:r>
      <w:r w:rsidR="00BD6B38">
        <w:rPr>
          <w:rFonts w:ascii="Times New Roman" w:hAnsi="Times New Roman" w:cs="Times New Roman"/>
        </w:rPr>
        <w:t>are</w:t>
      </w:r>
      <w:r w:rsidR="007E5565" w:rsidRPr="00A253E7">
        <w:rPr>
          <w:rFonts w:ascii="Times New Roman" w:hAnsi="Times New Roman" w:cs="Times New Roman"/>
        </w:rPr>
        <w:t xml:space="preserve"> not worth the premium price. Such a </w:t>
      </w:r>
      <w:r w:rsidR="00F546A6" w:rsidRPr="00A253E7">
        <w:rPr>
          <w:rFonts w:ascii="Times New Roman" w:hAnsi="Times New Roman" w:cs="Times New Roman"/>
        </w:rPr>
        <w:t>scenario can</w:t>
      </w:r>
      <w:r w:rsidR="007E5565" w:rsidRPr="00A253E7">
        <w:rPr>
          <w:rFonts w:ascii="Times New Roman" w:hAnsi="Times New Roman" w:cs="Times New Roman"/>
        </w:rPr>
        <w:t xml:space="preserve"> make Apple </w:t>
      </w:r>
      <w:r w:rsidR="00126A1B" w:rsidRPr="00A253E7">
        <w:rPr>
          <w:rFonts w:ascii="Times New Roman" w:hAnsi="Times New Roman" w:cs="Times New Roman"/>
        </w:rPr>
        <w:t>prone to competitors capable of offering consumers a combination of price and featu</w:t>
      </w:r>
      <w:r w:rsidR="00F546A6" w:rsidRPr="00A253E7">
        <w:rPr>
          <w:rFonts w:ascii="Times New Roman" w:hAnsi="Times New Roman" w:cs="Times New Roman"/>
        </w:rPr>
        <w:t>res consistent with their needs.</w:t>
      </w:r>
      <w:r w:rsidR="008D4F25" w:rsidRPr="00A253E7">
        <w:rPr>
          <w:rFonts w:ascii="Times New Roman" w:hAnsi="Times New Roman" w:cs="Times New Roman"/>
        </w:rPr>
        <w:t xml:space="preserve"> Another risk is that the company is likely to be affected by counterfeit products that </w:t>
      </w:r>
      <w:r w:rsidR="00F9231C" w:rsidRPr="00A253E7">
        <w:rPr>
          <w:rFonts w:ascii="Times New Roman" w:hAnsi="Times New Roman" w:cs="Times New Roman"/>
        </w:rPr>
        <w:t>appear similar and cheap.</w:t>
      </w:r>
    </w:p>
    <w:p w14:paraId="330B40C0" w14:textId="77777777" w:rsidR="001D142D" w:rsidRPr="00A253E7" w:rsidRDefault="001D142D" w:rsidP="00A62A41">
      <w:pPr>
        <w:rPr>
          <w:rFonts w:ascii="Times New Roman" w:hAnsi="Times New Roman" w:cs="Times New Roman"/>
          <w:strike/>
          <w:color w:val="548DD4"/>
        </w:rPr>
      </w:pPr>
    </w:p>
    <w:p w14:paraId="529C6424" w14:textId="46861A5F" w:rsidR="00FD52AB" w:rsidRPr="00A253E7" w:rsidRDefault="00D17471" w:rsidP="00FD52AB">
      <w:pPr>
        <w:pStyle w:val="Heading1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>Corporate-Level Strategies</w:t>
      </w:r>
    </w:p>
    <w:p w14:paraId="16E5E416" w14:textId="695E1A25" w:rsidR="00BD6B38" w:rsidRDefault="00C66930" w:rsidP="002447D3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 xml:space="preserve"> Every business</w:t>
      </w:r>
      <w:r w:rsidR="00E42F53" w:rsidRPr="00A253E7">
        <w:rPr>
          <w:rFonts w:ascii="Times New Roman" w:hAnsi="Times New Roman" w:cs="Times New Roman"/>
        </w:rPr>
        <w:t xml:space="preserve"> need</w:t>
      </w:r>
      <w:r w:rsidR="00BD6B38">
        <w:rPr>
          <w:rFonts w:ascii="Times New Roman" w:hAnsi="Times New Roman" w:cs="Times New Roman"/>
        </w:rPr>
        <w:t>s</w:t>
      </w:r>
      <w:r w:rsidR="00E42F53" w:rsidRPr="00A253E7">
        <w:rPr>
          <w:rFonts w:ascii="Times New Roman" w:hAnsi="Times New Roman" w:cs="Times New Roman"/>
        </w:rPr>
        <w:t xml:space="preserve"> to develop and implement </w:t>
      </w:r>
      <w:r w:rsidR="00BD6B38">
        <w:rPr>
          <w:rFonts w:ascii="Times New Roman" w:hAnsi="Times New Roman" w:cs="Times New Roman"/>
        </w:rPr>
        <w:t xml:space="preserve">a </w:t>
      </w:r>
      <w:r w:rsidR="00E42F53" w:rsidRPr="00A253E7">
        <w:rPr>
          <w:rFonts w:ascii="Times New Roman" w:hAnsi="Times New Roman" w:cs="Times New Roman"/>
        </w:rPr>
        <w:t xml:space="preserve">corporate-level strategy </w:t>
      </w:r>
      <w:r w:rsidR="00F023D8" w:rsidRPr="00A253E7">
        <w:rPr>
          <w:rFonts w:ascii="Times New Roman" w:hAnsi="Times New Roman" w:cs="Times New Roman"/>
        </w:rPr>
        <w:t>in terms</w:t>
      </w:r>
      <w:r w:rsidR="007D060C" w:rsidRPr="00A253E7">
        <w:rPr>
          <w:rFonts w:ascii="Times New Roman" w:hAnsi="Times New Roman" w:cs="Times New Roman"/>
        </w:rPr>
        <w:t xml:space="preserve"> of product diversity</w:t>
      </w:r>
      <w:r w:rsidR="00846FFA" w:rsidRPr="00A253E7">
        <w:rPr>
          <w:rFonts w:ascii="Times New Roman" w:hAnsi="Times New Roman" w:cs="Times New Roman"/>
        </w:rPr>
        <w:t xml:space="preserve">. </w:t>
      </w:r>
      <w:r w:rsidR="003C0548" w:rsidRPr="00A253E7">
        <w:rPr>
          <w:rFonts w:ascii="Times New Roman" w:hAnsi="Times New Roman" w:cs="Times New Roman"/>
        </w:rPr>
        <w:t xml:space="preserve"> </w:t>
      </w:r>
      <w:r w:rsidR="003172D0" w:rsidRPr="00A253E7">
        <w:rPr>
          <w:rFonts w:ascii="Times New Roman" w:hAnsi="Times New Roman" w:cs="Times New Roman"/>
        </w:rPr>
        <w:t xml:space="preserve">Corporate-level strategies entail strategies companies use to diversify their business operations </w:t>
      </w:r>
      <w:r w:rsidR="00DA0AA5" w:rsidRPr="00A253E7">
        <w:rPr>
          <w:rFonts w:ascii="Times New Roman" w:hAnsi="Times New Roman" w:cs="Times New Roman"/>
        </w:rPr>
        <w:t>from a single business entity competing in a si</w:t>
      </w:r>
      <w:r w:rsidR="00F74B31" w:rsidRPr="00A253E7">
        <w:rPr>
          <w:rFonts w:ascii="Times New Roman" w:hAnsi="Times New Roman" w:cs="Times New Roman"/>
        </w:rPr>
        <w:t>ngle market into several other product markets</w:t>
      </w:r>
      <w:r w:rsidR="00D656AB">
        <w:rPr>
          <w:rFonts w:ascii="Times New Roman" w:hAnsi="Times New Roman" w:cs="Times New Roman"/>
        </w:rPr>
        <w:t xml:space="preserve"> (Hitt et al., </w:t>
      </w:r>
      <w:r w:rsidR="00E01267">
        <w:rPr>
          <w:rFonts w:ascii="Times New Roman" w:hAnsi="Times New Roman" w:cs="Times New Roman"/>
        </w:rPr>
        <w:t>2020</w:t>
      </w:r>
      <w:r w:rsidR="004C2E6A" w:rsidRPr="00A253E7">
        <w:rPr>
          <w:rFonts w:ascii="Times New Roman" w:hAnsi="Times New Roman" w:cs="Times New Roman"/>
        </w:rPr>
        <w:t>)</w:t>
      </w:r>
      <w:r w:rsidR="00BA7DB8" w:rsidRPr="00A253E7">
        <w:rPr>
          <w:rFonts w:ascii="Times New Roman" w:hAnsi="Times New Roman" w:cs="Times New Roman"/>
        </w:rPr>
        <w:t xml:space="preserve">. The </w:t>
      </w:r>
      <w:r w:rsidR="00947485" w:rsidRPr="00A253E7">
        <w:rPr>
          <w:rFonts w:ascii="Times New Roman" w:hAnsi="Times New Roman" w:cs="Times New Roman"/>
        </w:rPr>
        <w:t>strategy specifies</w:t>
      </w:r>
      <w:r w:rsidR="00BA7DB8" w:rsidRPr="00A253E7">
        <w:rPr>
          <w:rFonts w:ascii="Times New Roman" w:hAnsi="Times New Roman" w:cs="Times New Roman"/>
        </w:rPr>
        <w:t xml:space="preserve"> </w:t>
      </w:r>
      <w:r w:rsidR="003976DB" w:rsidRPr="00A253E7">
        <w:rPr>
          <w:rFonts w:ascii="Times New Roman" w:hAnsi="Times New Roman" w:cs="Times New Roman"/>
        </w:rPr>
        <w:t>relevant actions a company</w:t>
      </w:r>
      <w:r w:rsidR="00947485" w:rsidRPr="00A253E7">
        <w:rPr>
          <w:rFonts w:ascii="Times New Roman" w:hAnsi="Times New Roman" w:cs="Times New Roman"/>
        </w:rPr>
        <w:t xml:space="preserve"> can take to gain </w:t>
      </w:r>
      <w:r w:rsidR="00265CF3" w:rsidRPr="00A253E7">
        <w:rPr>
          <w:rFonts w:ascii="Times New Roman" w:hAnsi="Times New Roman" w:cs="Times New Roman"/>
        </w:rPr>
        <w:t xml:space="preserve">a competitive advantage </w:t>
      </w:r>
      <w:r w:rsidR="00BD6B38">
        <w:rPr>
          <w:rFonts w:ascii="Times New Roman" w:hAnsi="Times New Roman" w:cs="Times New Roman"/>
        </w:rPr>
        <w:t>by selecting and managing</w:t>
      </w:r>
      <w:r w:rsidR="00265CF3" w:rsidRPr="00A253E7">
        <w:rPr>
          <w:rFonts w:ascii="Times New Roman" w:hAnsi="Times New Roman" w:cs="Times New Roman"/>
        </w:rPr>
        <w:t xml:space="preserve"> </w:t>
      </w:r>
      <w:r w:rsidR="00C83A9B" w:rsidRPr="00A253E7">
        <w:rPr>
          <w:rFonts w:ascii="Times New Roman" w:hAnsi="Times New Roman" w:cs="Times New Roman"/>
        </w:rPr>
        <w:t xml:space="preserve">various businesses competing </w:t>
      </w:r>
      <w:r w:rsidR="00BD6B38">
        <w:rPr>
          <w:rFonts w:ascii="Times New Roman" w:hAnsi="Times New Roman" w:cs="Times New Roman"/>
        </w:rPr>
        <w:t xml:space="preserve">across </w:t>
      </w:r>
      <w:r w:rsidR="00BD6B38">
        <w:rPr>
          <w:rFonts w:ascii="Times New Roman" w:hAnsi="Times New Roman" w:cs="Times New Roman"/>
        </w:rPr>
        <w:lastRenderedPageBreak/>
        <w:t>multiple</w:t>
      </w:r>
      <w:r w:rsidR="00C83A9B" w:rsidRPr="00A253E7">
        <w:rPr>
          <w:rFonts w:ascii="Times New Roman" w:hAnsi="Times New Roman" w:cs="Times New Roman"/>
        </w:rPr>
        <w:t xml:space="preserve"> product markets.</w:t>
      </w:r>
      <w:r w:rsidR="005729B8" w:rsidRPr="00A253E7">
        <w:rPr>
          <w:rFonts w:ascii="Times New Roman" w:hAnsi="Times New Roman" w:cs="Times New Roman"/>
        </w:rPr>
        <w:t xml:space="preserve"> Apple Inc uses </w:t>
      </w:r>
      <w:r w:rsidR="00BD6B38">
        <w:rPr>
          <w:rFonts w:ascii="Times New Roman" w:hAnsi="Times New Roman" w:cs="Times New Roman"/>
        </w:rPr>
        <w:t xml:space="preserve">a </w:t>
      </w:r>
      <w:r w:rsidR="001913F6" w:rsidRPr="00A253E7">
        <w:rPr>
          <w:rFonts w:ascii="Times New Roman" w:hAnsi="Times New Roman" w:cs="Times New Roman"/>
        </w:rPr>
        <w:t>related constrained diversification</w:t>
      </w:r>
      <w:r w:rsidR="005729B8" w:rsidRPr="00A253E7">
        <w:rPr>
          <w:rFonts w:ascii="Times New Roman" w:hAnsi="Times New Roman" w:cs="Times New Roman"/>
        </w:rPr>
        <w:t xml:space="preserve"> </w:t>
      </w:r>
      <w:r w:rsidR="00024DF0" w:rsidRPr="00A253E7">
        <w:rPr>
          <w:rFonts w:ascii="Times New Roman" w:hAnsi="Times New Roman" w:cs="Times New Roman"/>
        </w:rPr>
        <w:t>strategy</w:t>
      </w:r>
      <w:r w:rsidR="00C763B2" w:rsidRPr="00A253E7">
        <w:rPr>
          <w:rFonts w:ascii="Times New Roman" w:hAnsi="Times New Roman" w:cs="Times New Roman"/>
        </w:rPr>
        <w:t xml:space="preserve"> to diversify its products</w:t>
      </w:r>
      <w:r w:rsidR="00BD6B38">
        <w:rPr>
          <w:rFonts w:ascii="Times New Roman" w:hAnsi="Times New Roman" w:cs="Times New Roman"/>
        </w:rPr>
        <w:t>.</w:t>
      </w:r>
      <w:r w:rsidR="001838EF" w:rsidRPr="00A253E7">
        <w:rPr>
          <w:rFonts w:ascii="Times New Roman" w:hAnsi="Times New Roman" w:cs="Times New Roman"/>
        </w:rPr>
        <w:t xml:space="preserve"> Under </w:t>
      </w:r>
      <w:r w:rsidR="001913F6" w:rsidRPr="00A253E7">
        <w:rPr>
          <w:rFonts w:ascii="Times New Roman" w:hAnsi="Times New Roman" w:cs="Times New Roman"/>
        </w:rPr>
        <w:t>the related constraint</w:t>
      </w:r>
      <w:r w:rsidR="001838EF" w:rsidRPr="00A253E7">
        <w:rPr>
          <w:rFonts w:ascii="Times New Roman" w:hAnsi="Times New Roman" w:cs="Times New Roman"/>
        </w:rPr>
        <w:t xml:space="preserve"> strategy,</w:t>
      </w:r>
      <w:r w:rsidR="00727095" w:rsidRPr="00A253E7">
        <w:rPr>
          <w:rFonts w:ascii="Times New Roman" w:hAnsi="Times New Roman" w:cs="Times New Roman"/>
        </w:rPr>
        <w:t xml:space="preserve"> affirm generates over 30 % of its earnings outside a dominant business</w:t>
      </w:r>
      <w:r w:rsidR="00514FFF" w:rsidRPr="00A253E7">
        <w:rPr>
          <w:rFonts w:ascii="Times New Roman" w:hAnsi="Times New Roman" w:cs="Times New Roman"/>
        </w:rPr>
        <w:t xml:space="preserve"> </w:t>
      </w:r>
      <w:r w:rsidR="00517903">
        <w:rPr>
          <w:rFonts w:ascii="Times New Roman" w:hAnsi="Times New Roman" w:cs="Times New Roman"/>
        </w:rPr>
        <w:t xml:space="preserve">(Hitt et al., </w:t>
      </w:r>
      <w:r w:rsidR="00E01267">
        <w:rPr>
          <w:rFonts w:ascii="Times New Roman" w:hAnsi="Times New Roman" w:cs="Times New Roman"/>
        </w:rPr>
        <w:t>2020</w:t>
      </w:r>
      <w:r w:rsidR="008511CE" w:rsidRPr="00A253E7">
        <w:rPr>
          <w:rFonts w:ascii="Times New Roman" w:hAnsi="Times New Roman" w:cs="Times New Roman"/>
        </w:rPr>
        <w:t>)</w:t>
      </w:r>
      <w:r w:rsidR="003C6FC2" w:rsidRPr="00A253E7">
        <w:rPr>
          <w:rFonts w:ascii="Times New Roman" w:hAnsi="Times New Roman" w:cs="Times New Roman"/>
        </w:rPr>
        <w:t>. The firm</w:t>
      </w:r>
      <w:r w:rsidR="00BD6B38">
        <w:rPr>
          <w:rFonts w:ascii="Times New Roman" w:hAnsi="Times New Roman" w:cs="Times New Roman"/>
        </w:rPr>
        <w:t>'</w:t>
      </w:r>
      <w:r w:rsidR="003C6FC2" w:rsidRPr="00A253E7">
        <w:rPr>
          <w:rFonts w:ascii="Times New Roman" w:hAnsi="Times New Roman" w:cs="Times New Roman"/>
        </w:rPr>
        <w:t>s businesses are related to each other in various ways.</w:t>
      </w:r>
      <w:r w:rsidR="001838EF" w:rsidRPr="00A253E7">
        <w:rPr>
          <w:rFonts w:ascii="Times New Roman" w:hAnsi="Times New Roman" w:cs="Times New Roman"/>
        </w:rPr>
        <w:t xml:space="preserve"> </w:t>
      </w:r>
      <w:r w:rsidR="004044D1" w:rsidRPr="00A253E7">
        <w:rPr>
          <w:rFonts w:ascii="Times New Roman" w:hAnsi="Times New Roman" w:cs="Times New Roman"/>
        </w:rPr>
        <w:t xml:space="preserve">Product diversification is </w:t>
      </w:r>
      <w:r w:rsidR="00D67E03" w:rsidRPr="00A253E7">
        <w:rPr>
          <w:rFonts w:ascii="Times New Roman" w:hAnsi="Times New Roman" w:cs="Times New Roman"/>
        </w:rPr>
        <w:t>a basic form of corporate-level strateg</w:t>
      </w:r>
      <w:r w:rsidR="00BD6B38">
        <w:rPr>
          <w:rFonts w:ascii="Times New Roman" w:hAnsi="Times New Roman" w:cs="Times New Roman"/>
        </w:rPr>
        <w:t>y</w:t>
      </w:r>
      <w:r w:rsidR="00D67E03" w:rsidRPr="00A253E7">
        <w:rPr>
          <w:rFonts w:ascii="Times New Roman" w:hAnsi="Times New Roman" w:cs="Times New Roman"/>
        </w:rPr>
        <w:t xml:space="preserve"> that concerns the market scope and industries that a firm </w:t>
      </w:r>
      <w:r w:rsidR="008F1C81" w:rsidRPr="00A253E7">
        <w:rPr>
          <w:rFonts w:ascii="Times New Roman" w:hAnsi="Times New Roman" w:cs="Times New Roman"/>
        </w:rPr>
        <w:t>competes. It encompasses efforts by managers to buy, creat</w:t>
      </w:r>
      <w:r w:rsidR="008623BB" w:rsidRPr="00A253E7">
        <w:rPr>
          <w:rFonts w:ascii="Times New Roman" w:hAnsi="Times New Roman" w:cs="Times New Roman"/>
        </w:rPr>
        <w:t xml:space="preserve">e </w:t>
      </w:r>
      <w:r w:rsidR="008F1C81" w:rsidRPr="00A253E7">
        <w:rPr>
          <w:rFonts w:ascii="Times New Roman" w:hAnsi="Times New Roman" w:cs="Times New Roman"/>
        </w:rPr>
        <w:t xml:space="preserve">and sell various businesses to match strengths and skills </w:t>
      </w:r>
      <w:r w:rsidR="005E7C61" w:rsidRPr="00A253E7">
        <w:rPr>
          <w:rFonts w:ascii="Times New Roman" w:hAnsi="Times New Roman" w:cs="Times New Roman"/>
        </w:rPr>
        <w:t xml:space="preserve">with the presented </w:t>
      </w:r>
      <w:r w:rsidR="0041037B" w:rsidRPr="00A253E7">
        <w:rPr>
          <w:rFonts w:ascii="Times New Roman" w:hAnsi="Times New Roman" w:cs="Times New Roman"/>
        </w:rPr>
        <w:t>opportunities.</w:t>
      </w:r>
    </w:p>
    <w:p w14:paraId="4B732DA8" w14:textId="52E09F93" w:rsidR="002447D3" w:rsidRPr="00A253E7" w:rsidRDefault="005E7C61" w:rsidP="002447D3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 xml:space="preserve">Apple strives to </w:t>
      </w:r>
      <w:r w:rsidR="00BD6B38">
        <w:rPr>
          <w:rFonts w:ascii="Times New Roman" w:hAnsi="Times New Roman" w:cs="Times New Roman"/>
        </w:rPr>
        <w:t>expand its product base constantly</w:t>
      </w:r>
      <w:r w:rsidR="0041037B" w:rsidRPr="00A253E7">
        <w:rPr>
          <w:rFonts w:ascii="Times New Roman" w:hAnsi="Times New Roman" w:cs="Times New Roman"/>
        </w:rPr>
        <w:t>.</w:t>
      </w:r>
      <w:r w:rsidR="00633AB4" w:rsidRPr="00A253E7">
        <w:rPr>
          <w:rFonts w:ascii="Times New Roman" w:hAnsi="Times New Roman" w:cs="Times New Roman"/>
        </w:rPr>
        <w:t xml:space="preserve"> The company beg</w:t>
      </w:r>
      <w:r w:rsidR="00BD6B38">
        <w:rPr>
          <w:rFonts w:ascii="Times New Roman" w:hAnsi="Times New Roman" w:cs="Times New Roman"/>
        </w:rPr>
        <w:t>an by venturing in the computer industry with its Macintosh computer and eventually started offering various products that include personal computers, music devices, phones, smart watches, and</w:t>
      </w:r>
      <w:r w:rsidR="0041037B" w:rsidRPr="00A253E7">
        <w:rPr>
          <w:rFonts w:ascii="Times New Roman" w:hAnsi="Times New Roman" w:cs="Times New Roman"/>
        </w:rPr>
        <w:t xml:space="preserve"> other products</w:t>
      </w:r>
      <w:r w:rsidR="00A253E7" w:rsidRPr="00A253E7">
        <w:rPr>
          <w:rFonts w:ascii="Times New Roman" w:hAnsi="Times New Roman" w:cs="Times New Roman"/>
        </w:rPr>
        <w:t xml:space="preserve"> (Lockamy III, 2017)</w:t>
      </w:r>
      <w:r w:rsidR="0041037B" w:rsidRPr="00A253E7">
        <w:rPr>
          <w:rFonts w:ascii="Times New Roman" w:hAnsi="Times New Roman" w:cs="Times New Roman"/>
        </w:rPr>
        <w:t>.</w:t>
      </w:r>
      <w:r w:rsidR="002E73F3" w:rsidRPr="00A253E7">
        <w:rPr>
          <w:rFonts w:ascii="Times New Roman" w:hAnsi="Times New Roman" w:cs="Times New Roman"/>
        </w:rPr>
        <w:t xml:space="preserve">  Apple uses economies of scope to escalate efficiency and create more value by </w:t>
      </w:r>
      <w:r w:rsidR="00B228BA" w:rsidRPr="00A253E7">
        <w:rPr>
          <w:rFonts w:ascii="Times New Roman" w:hAnsi="Times New Roman" w:cs="Times New Roman"/>
        </w:rPr>
        <w:t xml:space="preserve">using many similar </w:t>
      </w:r>
      <w:r w:rsidR="003C4278" w:rsidRPr="00A253E7">
        <w:rPr>
          <w:rFonts w:ascii="Times New Roman" w:hAnsi="Times New Roman" w:cs="Times New Roman"/>
        </w:rPr>
        <w:t>resources for</w:t>
      </w:r>
      <w:r w:rsidR="00B228BA" w:rsidRPr="00A253E7">
        <w:rPr>
          <w:rFonts w:ascii="Times New Roman" w:hAnsi="Times New Roman" w:cs="Times New Roman"/>
        </w:rPr>
        <w:t xml:space="preserve"> its various </w:t>
      </w:r>
      <w:r w:rsidR="00881195" w:rsidRPr="00A253E7">
        <w:rPr>
          <w:rFonts w:ascii="Times New Roman" w:hAnsi="Times New Roman" w:cs="Times New Roman"/>
        </w:rPr>
        <w:t>products.</w:t>
      </w:r>
      <w:r w:rsidR="00B228BA" w:rsidRPr="00A253E7">
        <w:rPr>
          <w:rFonts w:ascii="Times New Roman" w:hAnsi="Times New Roman" w:cs="Times New Roman"/>
        </w:rPr>
        <w:t xml:space="preserve"> At the core of its corporate strategy is </w:t>
      </w:r>
      <w:r w:rsidR="00BD6B38">
        <w:rPr>
          <w:rFonts w:ascii="Times New Roman" w:hAnsi="Times New Roman" w:cs="Times New Roman"/>
        </w:rPr>
        <w:t>it</w:t>
      </w:r>
      <w:r w:rsidR="00B228BA" w:rsidRPr="00A253E7">
        <w:rPr>
          <w:rFonts w:ascii="Times New Roman" w:hAnsi="Times New Roman" w:cs="Times New Roman"/>
        </w:rPr>
        <w:t xml:space="preserve">s ability </w:t>
      </w:r>
      <w:r w:rsidR="00F56F7D" w:rsidRPr="00A253E7">
        <w:rPr>
          <w:rFonts w:ascii="Times New Roman" w:hAnsi="Times New Roman" w:cs="Times New Roman"/>
        </w:rPr>
        <w:t>to design and develop its hardware, operating systems, software</w:t>
      </w:r>
      <w:r w:rsidR="00BD6B38">
        <w:rPr>
          <w:rFonts w:ascii="Times New Roman" w:hAnsi="Times New Roman" w:cs="Times New Roman"/>
        </w:rPr>
        <w:t>,</w:t>
      </w:r>
      <w:r w:rsidR="00F56F7D" w:rsidRPr="00A253E7">
        <w:rPr>
          <w:rFonts w:ascii="Times New Roman" w:hAnsi="Times New Roman" w:cs="Times New Roman"/>
        </w:rPr>
        <w:t xml:space="preserve"> </w:t>
      </w:r>
      <w:r w:rsidR="003C4278" w:rsidRPr="00A253E7">
        <w:rPr>
          <w:rFonts w:ascii="Times New Roman" w:hAnsi="Times New Roman" w:cs="Times New Roman"/>
        </w:rPr>
        <w:t>and digital</w:t>
      </w:r>
      <w:r w:rsidR="00F56F7D" w:rsidRPr="00A253E7">
        <w:rPr>
          <w:rFonts w:ascii="Times New Roman" w:hAnsi="Times New Roman" w:cs="Times New Roman"/>
        </w:rPr>
        <w:t xml:space="preserve"> services.</w:t>
      </w:r>
      <w:r w:rsidR="003C4278" w:rsidRPr="00A253E7">
        <w:rPr>
          <w:rFonts w:ascii="Times New Roman" w:hAnsi="Times New Roman" w:cs="Times New Roman"/>
        </w:rPr>
        <w:t xml:space="preserve"> </w:t>
      </w:r>
      <w:r w:rsidR="00881195" w:rsidRPr="00A253E7">
        <w:rPr>
          <w:rFonts w:ascii="Times New Roman" w:hAnsi="Times New Roman" w:cs="Times New Roman"/>
        </w:rPr>
        <w:t xml:space="preserve"> The </w:t>
      </w:r>
      <w:r w:rsidR="00E0571E" w:rsidRPr="00A253E7">
        <w:rPr>
          <w:rFonts w:ascii="Times New Roman" w:hAnsi="Times New Roman" w:cs="Times New Roman"/>
        </w:rPr>
        <w:t>ability to</w:t>
      </w:r>
      <w:r w:rsidR="00881195" w:rsidRPr="00A253E7">
        <w:rPr>
          <w:rFonts w:ascii="Times New Roman" w:hAnsi="Times New Roman" w:cs="Times New Roman"/>
        </w:rPr>
        <w:t xml:space="preserve"> produce exceptional and innovative designs </w:t>
      </w:r>
      <w:r w:rsidR="00E0571E" w:rsidRPr="00A253E7">
        <w:rPr>
          <w:rFonts w:ascii="Times New Roman" w:hAnsi="Times New Roman" w:cs="Times New Roman"/>
        </w:rPr>
        <w:t xml:space="preserve">gives the company a competitive advantage over its rivals. The use of related diversification </w:t>
      </w:r>
      <w:r w:rsidR="007D5E8C" w:rsidRPr="00A253E7">
        <w:rPr>
          <w:rFonts w:ascii="Times New Roman" w:hAnsi="Times New Roman" w:cs="Times New Roman"/>
        </w:rPr>
        <w:t>utilizing direct links between the company</w:t>
      </w:r>
      <w:r w:rsidR="00BD6B38">
        <w:rPr>
          <w:rFonts w:ascii="Times New Roman" w:hAnsi="Times New Roman" w:cs="Times New Roman"/>
        </w:rPr>
        <w:t>'</w:t>
      </w:r>
      <w:r w:rsidR="007D5E8C" w:rsidRPr="00A253E7">
        <w:rPr>
          <w:rFonts w:ascii="Times New Roman" w:hAnsi="Times New Roman" w:cs="Times New Roman"/>
        </w:rPr>
        <w:t xml:space="preserve">s business units allows </w:t>
      </w:r>
      <w:r w:rsidR="00BD6B38">
        <w:rPr>
          <w:rFonts w:ascii="Times New Roman" w:hAnsi="Times New Roman" w:cs="Times New Roman"/>
        </w:rPr>
        <w:t>it</w:t>
      </w:r>
      <w:r w:rsidR="007D5E8C" w:rsidRPr="00A253E7">
        <w:rPr>
          <w:rFonts w:ascii="Times New Roman" w:hAnsi="Times New Roman" w:cs="Times New Roman"/>
        </w:rPr>
        <w:t xml:space="preserve"> </w:t>
      </w:r>
      <w:r w:rsidR="00027A77" w:rsidRPr="00A253E7">
        <w:rPr>
          <w:rFonts w:ascii="Times New Roman" w:hAnsi="Times New Roman" w:cs="Times New Roman"/>
        </w:rPr>
        <w:t>to maximize its resources because the vital and expensive resources are shared.</w:t>
      </w:r>
      <w:r w:rsidR="00E0571E" w:rsidRPr="00A253E7">
        <w:rPr>
          <w:rFonts w:ascii="Times New Roman" w:hAnsi="Times New Roman" w:cs="Times New Roman"/>
        </w:rPr>
        <w:t xml:space="preserve"> </w:t>
      </w:r>
      <w:r w:rsidR="00075A0D" w:rsidRPr="00A253E7">
        <w:rPr>
          <w:rFonts w:ascii="Times New Roman" w:hAnsi="Times New Roman" w:cs="Times New Roman"/>
        </w:rPr>
        <w:t xml:space="preserve"> The company uses similar outsourcing </w:t>
      </w:r>
      <w:r w:rsidR="00201386" w:rsidRPr="00A253E7">
        <w:rPr>
          <w:rFonts w:ascii="Times New Roman" w:hAnsi="Times New Roman" w:cs="Times New Roman"/>
        </w:rPr>
        <w:t>of hardware from Samsung, outbound</w:t>
      </w:r>
      <w:r w:rsidR="00BD6B38">
        <w:rPr>
          <w:rFonts w:ascii="Times New Roman" w:hAnsi="Times New Roman" w:cs="Times New Roman"/>
        </w:rPr>
        <w:t>,</w:t>
      </w:r>
      <w:r w:rsidR="00201386" w:rsidRPr="00A253E7">
        <w:rPr>
          <w:rFonts w:ascii="Times New Roman" w:hAnsi="Times New Roman" w:cs="Times New Roman"/>
        </w:rPr>
        <w:t xml:space="preserve"> and throughput processes.</w:t>
      </w:r>
      <w:r w:rsidR="0028378F" w:rsidRPr="00A253E7">
        <w:rPr>
          <w:rFonts w:ascii="Times New Roman" w:hAnsi="Times New Roman" w:cs="Times New Roman"/>
        </w:rPr>
        <w:t xml:space="preserve"> The company</w:t>
      </w:r>
      <w:r w:rsidR="00BD6B38">
        <w:rPr>
          <w:rFonts w:ascii="Times New Roman" w:hAnsi="Times New Roman" w:cs="Times New Roman"/>
        </w:rPr>
        <w:t>'</w:t>
      </w:r>
      <w:r w:rsidR="0028378F" w:rsidRPr="00A253E7">
        <w:rPr>
          <w:rFonts w:ascii="Times New Roman" w:hAnsi="Times New Roman" w:cs="Times New Roman"/>
        </w:rPr>
        <w:t xml:space="preserve">s </w:t>
      </w:r>
      <w:r w:rsidR="005C76F6" w:rsidRPr="00A253E7">
        <w:rPr>
          <w:rFonts w:ascii="Times New Roman" w:hAnsi="Times New Roman" w:cs="Times New Roman"/>
        </w:rPr>
        <w:t>operating (</w:t>
      </w:r>
      <w:r w:rsidR="0028378F" w:rsidRPr="00A253E7">
        <w:rPr>
          <w:rFonts w:ascii="Times New Roman" w:hAnsi="Times New Roman" w:cs="Times New Roman"/>
        </w:rPr>
        <w:t xml:space="preserve">OS X) </w:t>
      </w:r>
      <w:r w:rsidR="00A56EB6" w:rsidRPr="00A253E7">
        <w:rPr>
          <w:rFonts w:ascii="Times New Roman" w:hAnsi="Times New Roman" w:cs="Times New Roman"/>
        </w:rPr>
        <w:t>is the same system used in iPad, iPhone</w:t>
      </w:r>
      <w:r w:rsidR="00BD6B38">
        <w:rPr>
          <w:rFonts w:ascii="Times New Roman" w:hAnsi="Times New Roman" w:cs="Times New Roman"/>
        </w:rPr>
        <w:t>,</w:t>
      </w:r>
      <w:r w:rsidR="00A56EB6" w:rsidRPr="00A253E7">
        <w:rPr>
          <w:rFonts w:ascii="Times New Roman" w:hAnsi="Times New Roman" w:cs="Times New Roman"/>
        </w:rPr>
        <w:t xml:space="preserve"> and Apple TV. The strategy works well for the company for </w:t>
      </w:r>
      <w:r w:rsidR="00BA5BF7" w:rsidRPr="00A253E7">
        <w:rPr>
          <w:rFonts w:ascii="Times New Roman" w:hAnsi="Times New Roman" w:cs="Times New Roman"/>
        </w:rPr>
        <w:t xml:space="preserve">saves costs because the resources are shared by multiple </w:t>
      </w:r>
      <w:r w:rsidR="005C76F6" w:rsidRPr="00A253E7">
        <w:rPr>
          <w:rFonts w:ascii="Times New Roman" w:hAnsi="Times New Roman" w:cs="Times New Roman"/>
        </w:rPr>
        <w:t>businesses</w:t>
      </w:r>
      <w:r w:rsidR="00EA0A0C" w:rsidRPr="00A253E7">
        <w:rPr>
          <w:rFonts w:ascii="Times New Roman" w:hAnsi="Times New Roman" w:cs="Times New Roman"/>
        </w:rPr>
        <w:t xml:space="preserve"> (Kopp, 2017)</w:t>
      </w:r>
      <w:r w:rsidR="00443959" w:rsidRPr="00A253E7">
        <w:rPr>
          <w:rFonts w:ascii="Times New Roman" w:hAnsi="Times New Roman" w:cs="Times New Roman"/>
        </w:rPr>
        <w:t>.</w:t>
      </w:r>
      <w:r w:rsidR="00D57A3B" w:rsidRPr="00A253E7">
        <w:rPr>
          <w:rFonts w:ascii="Times New Roman" w:hAnsi="Times New Roman" w:cs="Times New Roman"/>
        </w:rPr>
        <w:t xml:space="preserve"> Another advantage </w:t>
      </w:r>
      <w:r w:rsidR="00BD6B38">
        <w:rPr>
          <w:rFonts w:ascii="Times New Roman" w:hAnsi="Times New Roman" w:cs="Times New Roman"/>
        </w:rPr>
        <w:t>the company derives from such a strategy by using the same product distributors to sell</w:t>
      </w:r>
      <w:r w:rsidR="00D57A3B" w:rsidRPr="00A253E7">
        <w:rPr>
          <w:rFonts w:ascii="Times New Roman" w:hAnsi="Times New Roman" w:cs="Times New Roman"/>
        </w:rPr>
        <w:t xml:space="preserve"> its vari</w:t>
      </w:r>
      <w:r w:rsidR="00BD6B38">
        <w:rPr>
          <w:rFonts w:ascii="Times New Roman" w:hAnsi="Times New Roman" w:cs="Times New Roman"/>
        </w:rPr>
        <w:t>ous</w:t>
      </w:r>
      <w:r w:rsidR="00D57A3B" w:rsidRPr="00A253E7">
        <w:rPr>
          <w:rFonts w:ascii="Times New Roman" w:hAnsi="Times New Roman" w:cs="Times New Roman"/>
        </w:rPr>
        <w:t xml:space="preserve"> products.</w:t>
      </w:r>
      <w:r w:rsidR="00443959" w:rsidRPr="00A253E7">
        <w:rPr>
          <w:rFonts w:ascii="Times New Roman" w:hAnsi="Times New Roman" w:cs="Times New Roman"/>
        </w:rPr>
        <w:t xml:space="preserve"> </w:t>
      </w:r>
      <w:r w:rsidR="003C68A9" w:rsidRPr="00A253E7">
        <w:rPr>
          <w:rFonts w:ascii="Times New Roman" w:hAnsi="Times New Roman" w:cs="Times New Roman"/>
        </w:rPr>
        <w:t xml:space="preserve"> This al</w:t>
      </w:r>
      <w:r w:rsidR="002447D3" w:rsidRPr="00A253E7">
        <w:rPr>
          <w:rFonts w:ascii="Times New Roman" w:hAnsi="Times New Roman" w:cs="Times New Roman"/>
        </w:rPr>
        <w:t>lows its customers to get a variety of the company</w:t>
      </w:r>
      <w:r w:rsidR="00BD6B38">
        <w:rPr>
          <w:rFonts w:ascii="Times New Roman" w:hAnsi="Times New Roman" w:cs="Times New Roman"/>
        </w:rPr>
        <w:t>'</w:t>
      </w:r>
      <w:r w:rsidR="002447D3" w:rsidRPr="00A253E7">
        <w:rPr>
          <w:rFonts w:ascii="Times New Roman" w:hAnsi="Times New Roman" w:cs="Times New Roman"/>
        </w:rPr>
        <w:t>s products under the same roof.</w:t>
      </w:r>
    </w:p>
    <w:p w14:paraId="1DA80C5F" w14:textId="74DA70E2" w:rsidR="00D17471" w:rsidRPr="00A253E7" w:rsidRDefault="002447D3" w:rsidP="002447D3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lastRenderedPageBreak/>
        <w:t xml:space="preserve">I consider the strategy to be a good choice for </w:t>
      </w:r>
      <w:r w:rsidR="00114899" w:rsidRPr="00A253E7">
        <w:rPr>
          <w:rFonts w:ascii="Times New Roman" w:hAnsi="Times New Roman" w:cs="Times New Roman"/>
        </w:rPr>
        <w:t>various reasons. First, the company</w:t>
      </w:r>
      <w:r w:rsidR="00BD6B38">
        <w:rPr>
          <w:rFonts w:ascii="Times New Roman" w:hAnsi="Times New Roman" w:cs="Times New Roman"/>
        </w:rPr>
        <w:t>'</w:t>
      </w:r>
      <w:r w:rsidR="00114899" w:rsidRPr="00A253E7">
        <w:rPr>
          <w:rFonts w:ascii="Times New Roman" w:hAnsi="Times New Roman" w:cs="Times New Roman"/>
        </w:rPr>
        <w:t xml:space="preserve">s diversification efforts of introducing new </w:t>
      </w:r>
      <w:r w:rsidR="00651E9F" w:rsidRPr="00A253E7">
        <w:rPr>
          <w:rFonts w:ascii="Times New Roman" w:hAnsi="Times New Roman" w:cs="Times New Roman"/>
        </w:rPr>
        <w:t>products allow</w:t>
      </w:r>
      <w:r w:rsidR="00BD6B38">
        <w:rPr>
          <w:rFonts w:ascii="Times New Roman" w:hAnsi="Times New Roman" w:cs="Times New Roman"/>
        </w:rPr>
        <w:t xml:space="preserve"> the company to boost its returns because it</w:t>
      </w:r>
      <w:r w:rsidR="00C3641B" w:rsidRPr="00A253E7">
        <w:rPr>
          <w:rFonts w:ascii="Times New Roman" w:hAnsi="Times New Roman" w:cs="Times New Roman"/>
        </w:rPr>
        <w:t xml:space="preserve">s superior technologies </w:t>
      </w:r>
      <w:r w:rsidR="00BD6B38">
        <w:rPr>
          <w:rFonts w:ascii="Times New Roman" w:hAnsi="Times New Roman" w:cs="Times New Roman"/>
        </w:rPr>
        <w:t>will enable</w:t>
      </w:r>
      <w:r w:rsidR="00C3641B" w:rsidRPr="00A253E7">
        <w:rPr>
          <w:rFonts w:ascii="Times New Roman" w:hAnsi="Times New Roman" w:cs="Times New Roman"/>
        </w:rPr>
        <w:t xml:space="preserve"> it to produce </w:t>
      </w:r>
      <w:r w:rsidR="00BD6B38">
        <w:rPr>
          <w:rFonts w:ascii="Times New Roman" w:hAnsi="Times New Roman" w:cs="Times New Roman"/>
        </w:rPr>
        <w:t>excellent</w:t>
      </w:r>
      <w:r w:rsidR="00783E45" w:rsidRPr="00A253E7">
        <w:rPr>
          <w:rFonts w:ascii="Times New Roman" w:hAnsi="Times New Roman" w:cs="Times New Roman"/>
        </w:rPr>
        <w:t xml:space="preserve"> products and offer quality services to customers. Also, </w:t>
      </w:r>
      <w:r w:rsidR="00B7316E" w:rsidRPr="00A253E7">
        <w:rPr>
          <w:rFonts w:ascii="Times New Roman" w:hAnsi="Times New Roman" w:cs="Times New Roman"/>
        </w:rPr>
        <w:t>Apple</w:t>
      </w:r>
      <w:r w:rsidR="00BD6B38">
        <w:rPr>
          <w:rFonts w:ascii="Times New Roman" w:hAnsi="Times New Roman" w:cs="Times New Roman"/>
        </w:rPr>
        <w:t>'</w:t>
      </w:r>
      <w:r w:rsidR="00B7316E" w:rsidRPr="00A253E7">
        <w:rPr>
          <w:rFonts w:ascii="Times New Roman" w:hAnsi="Times New Roman" w:cs="Times New Roman"/>
        </w:rPr>
        <w:t xml:space="preserve">s strategy reduces managerial risks </w:t>
      </w:r>
      <w:r w:rsidR="00BD6B38">
        <w:rPr>
          <w:rFonts w:ascii="Times New Roman" w:hAnsi="Times New Roman" w:cs="Times New Roman"/>
        </w:rPr>
        <w:t>so</w:t>
      </w:r>
      <w:r w:rsidR="00B7316E" w:rsidRPr="00A253E7">
        <w:rPr>
          <w:rFonts w:ascii="Times New Roman" w:hAnsi="Times New Roman" w:cs="Times New Roman"/>
        </w:rPr>
        <w:t xml:space="preserve"> that when one of the business ventures fail</w:t>
      </w:r>
      <w:r w:rsidR="00BD6B38">
        <w:rPr>
          <w:rFonts w:ascii="Times New Roman" w:hAnsi="Times New Roman" w:cs="Times New Roman"/>
        </w:rPr>
        <w:t>s</w:t>
      </w:r>
      <w:r w:rsidR="00B7316E" w:rsidRPr="00A253E7">
        <w:rPr>
          <w:rFonts w:ascii="Times New Roman" w:hAnsi="Times New Roman" w:cs="Times New Roman"/>
        </w:rPr>
        <w:t xml:space="preserve"> to deliver, </w:t>
      </w:r>
      <w:r w:rsidR="0038034B" w:rsidRPr="00A253E7">
        <w:rPr>
          <w:rFonts w:ascii="Times New Roman" w:hAnsi="Times New Roman" w:cs="Times New Roman"/>
        </w:rPr>
        <w:t>the other products bridge the gap by cushioning the company.</w:t>
      </w:r>
      <w:r w:rsidR="004D56C0" w:rsidRPr="00A253E7">
        <w:rPr>
          <w:rFonts w:ascii="Times New Roman" w:hAnsi="Times New Roman" w:cs="Times New Roman"/>
        </w:rPr>
        <w:t xml:space="preserve"> </w:t>
      </w:r>
    </w:p>
    <w:p w14:paraId="52EF4B3D" w14:textId="4B7034F5" w:rsidR="00D17471" w:rsidRPr="00A253E7" w:rsidRDefault="00D17471" w:rsidP="003C68A9">
      <w:pPr>
        <w:ind w:firstLine="0"/>
        <w:rPr>
          <w:rFonts w:ascii="Times New Roman" w:hAnsi="Times New Roman" w:cs="Times New Roman"/>
          <w:strike/>
          <w:color w:val="548DD4"/>
        </w:rPr>
      </w:pPr>
    </w:p>
    <w:p w14:paraId="18183CC9" w14:textId="731C542F" w:rsidR="005D15E8" w:rsidRPr="00A253E7" w:rsidRDefault="00AB0D61" w:rsidP="005D15E8">
      <w:pPr>
        <w:pStyle w:val="Heading1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>Competitive Environment</w:t>
      </w:r>
    </w:p>
    <w:p w14:paraId="6647F742" w14:textId="77777777" w:rsidR="00BD6B38" w:rsidRDefault="009F0C2B" w:rsidP="00BE5CD2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 xml:space="preserve">Apple Inc. faces fierce competition </w:t>
      </w:r>
      <w:r w:rsidR="00FC52F7" w:rsidRPr="00A253E7">
        <w:rPr>
          <w:rFonts w:ascii="Times New Roman" w:hAnsi="Times New Roman" w:cs="Times New Roman"/>
        </w:rPr>
        <w:t xml:space="preserve">from </w:t>
      </w:r>
      <w:r w:rsidRPr="00A253E7">
        <w:rPr>
          <w:rFonts w:ascii="Times New Roman" w:hAnsi="Times New Roman" w:cs="Times New Roman"/>
        </w:rPr>
        <w:t>Samsung</w:t>
      </w:r>
      <w:r w:rsidR="00BD6B38">
        <w:rPr>
          <w:rFonts w:ascii="Times New Roman" w:hAnsi="Times New Roman" w:cs="Times New Roman"/>
        </w:rPr>
        <w:t>,</w:t>
      </w:r>
      <w:r w:rsidRPr="00A253E7">
        <w:rPr>
          <w:rFonts w:ascii="Times New Roman" w:hAnsi="Times New Roman" w:cs="Times New Roman"/>
        </w:rPr>
        <w:t xml:space="preserve"> </w:t>
      </w:r>
      <w:r w:rsidR="00FC52F7" w:rsidRPr="00A253E7">
        <w:rPr>
          <w:rFonts w:ascii="Times New Roman" w:hAnsi="Times New Roman" w:cs="Times New Roman"/>
        </w:rPr>
        <w:t>which also produces quality products</w:t>
      </w:r>
      <w:r w:rsidR="00BD6B38">
        <w:rPr>
          <w:rFonts w:ascii="Times New Roman" w:hAnsi="Times New Roman" w:cs="Times New Roman"/>
        </w:rPr>
        <w:t>,</w:t>
      </w:r>
      <w:r w:rsidR="00FC52F7" w:rsidRPr="00A253E7">
        <w:rPr>
          <w:rFonts w:ascii="Times New Roman" w:hAnsi="Times New Roman" w:cs="Times New Roman"/>
        </w:rPr>
        <w:t xml:space="preserve"> for instance</w:t>
      </w:r>
      <w:r w:rsidR="00BD6B38">
        <w:rPr>
          <w:rFonts w:ascii="Times New Roman" w:hAnsi="Times New Roman" w:cs="Times New Roman"/>
        </w:rPr>
        <w:t>,</w:t>
      </w:r>
      <w:r w:rsidR="00FC52F7" w:rsidRPr="00A253E7">
        <w:rPr>
          <w:rFonts w:ascii="Times New Roman" w:hAnsi="Times New Roman" w:cs="Times New Roman"/>
        </w:rPr>
        <w:t xml:space="preserve"> </w:t>
      </w:r>
      <w:r w:rsidR="00C32DEA" w:rsidRPr="00A253E7">
        <w:rPr>
          <w:rFonts w:ascii="Times New Roman" w:hAnsi="Times New Roman" w:cs="Times New Roman"/>
        </w:rPr>
        <w:t>smartphones (Samsung Galaxy S9 Plus),</w:t>
      </w:r>
      <w:r w:rsidR="003E1CFA" w:rsidRPr="00A253E7">
        <w:rPr>
          <w:rFonts w:ascii="Times New Roman" w:hAnsi="Times New Roman" w:cs="Times New Roman"/>
        </w:rPr>
        <w:t xml:space="preserve"> music players (Samsung HW-K950), laptops (Samsung notebook pen)</w:t>
      </w:r>
      <w:r w:rsidR="00BD6B38">
        <w:rPr>
          <w:rFonts w:ascii="Times New Roman" w:hAnsi="Times New Roman" w:cs="Times New Roman"/>
        </w:rPr>
        <w:t>,</w:t>
      </w:r>
      <w:r w:rsidR="003E1CFA" w:rsidRPr="00A253E7">
        <w:rPr>
          <w:rFonts w:ascii="Times New Roman" w:hAnsi="Times New Roman" w:cs="Times New Roman"/>
        </w:rPr>
        <w:t xml:space="preserve"> and smart TVs.</w:t>
      </w:r>
      <w:r w:rsidR="00AF1BC8" w:rsidRPr="00A253E7">
        <w:rPr>
          <w:rFonts w:ascii="Times New Roman" w:hAnsi="Times New Roman" w:cs="Times New Roman"/>
        </w:rPr>
        <w:t xml:space="preserve"> </w:t>
      </w:r>
      <w:r w:rsidR="00BD6B38">
        <w:rPr>
          <w:rFonts w:ascii="Times New Roman" w:hAnsi="Times New Roman" w:cs="Times New Roman"/>
        </w:rPr>
        <w:t>L</w:t>
      </w:r>
      <w:r w:rsidR="00AF1BC8" w:rsidRPr="00A253E7">
        <w:rPr>
          <w:rFonts w:ascii="Times New Roman" w:hAnsi="Times New Roman" w:cs="Times New Roman"/>
        </w:rPr>
        <w:t>ike Apple, Samsung enjoys considerable customer loyalty globally with its s</w:t>
      </w:r>
      <w:r w:rsidR="00BD6B38">
        <w:rPr>
          <w:rFonts w:ascii="Times New Roman" w:hAnsi="Times New Roman" w:cs="Times New Roman"/>
        </w:rPr>
        <w:t>olid</w:t>
      </w:r>
      <w:r w:rsidR="00AF1BC8" w:rsidRPr="00A253E7">
        <w:rPr>
          <w:rFonts w:ascii="Times New Roman" w:hAnsi="Times New Roman" w:cs="Times New Roman"/>
        </w:rPr>
        <w:t xml:space="preserve"> customer base in the Asian region.</w:t>
      </w:r>
      <w:r w:rsidR="006E2D9A" w:rsidRPr="00A253E7">
        <w:rPr>
          <w:rFonts w:ascii="Times New Roman" w:hAnsi="Times New Roman" w:cs="Times New Roman"/>
        </w:rPr>
        <w:t xml:space="preserve"> In the first quarter of 2021, Samsung took the lead in the smartphone market from Apple</w:t>
      </w:r>
      <w:r w:rsidR="00BD6B38">
        <w:rPr>
          <w:rFonts w:ascii="Times New Roman" w:hAnsi="Times New Roman" w:cs="Times New Roman"/>
        </w:rPr>
        <w:t>,</w:t>
      </w:r>
      <w:r w:rsidR="006E2D9A" w:rsidRPr="00A253E7">
        <w:rPr>
          <w:rFonts w:ascii="Times New Roman" w:hAnsi="Times New Roman" w:cs="Times New Roman"/>
        </w:rPr>
        <w:t xml:space="preserve"> </w:t>
      </w:r>
      <w:r w:rsidR="008803E1" w:rsidRPr="00A253E7">
        <w:rPr>
          <w:rFonts w:ascii="Times New Roman" w:hAnsi="Times New Roman" w:cs="Times New Roman"/>
        </w:rPr>
        <w:t>becoming the world</w:t>
      </w:r>
      <w:r w:rsidR="00BD6B38">
        <w:rPr>
          <w:rFonts w:ascii="Times New Roman" w:hAnsi="Times New Roman" w:cs="Times New Roman"/>
        </w:rPr>
        <w:t>'</w:t>
      </w:r>
      <w:r w:rsidR="008803E1" w:rsidRPr="00A253E7">
        <w:rPr>
          <w:rFonts w:ascii="Times New Roman" w:hAnsi="Times New Roman" w:cs="Times New Roman"/>
        </w:rPr>
        <w:t>s largest manufacturer of smartphones</w:t>
      </w:r>
      <w:r w:rsidR="002B0759" w:rsidRPr="00A253E7">
        <w:rPr>
          <w:rFonts w:ascii="Times New Roman" w:hAnsi="Times New Roman" w:cs="Times New Roman"/>
        </w:rPr>
        <w:t xml:space="preserve"> (Cardoso, 2021)</w:t>
      </w:r>
      <w:r w:rsidR="008803E1" w:rsidRPr="00A253E7">
        <w:rPr>
          <w:rFonts w:ascii="Times New Roman" w:hAnsi="Times New Roman" w:cs="Times New Roman"/>
        </w:rPr>
        <w:t xml:space="preserve">. The company </w:t>
      </w:r>
      <w:r w:rsidR="004E3711" w:rsidRPr="00A253E7">
        <w:rPr>
          <w:rFonts w:ascii="Times New Roman" w:hAnsi="Times New Roman" w:cs="Times New Roman"/>
        </w:rPr>
        <w:t>had over</w:t>
      </w:r>
      <w:r w:rsidR="008803E1" w:rsidRPr="00A253E7">
        <w:rPr>
          <w:rFonts w:ascii="Times New Roman" w:hAnsi="Times New Roman" w:cs="Times New Roman"/>
        </w:rPr>
        <w:t xml:space="preserve"> a fifth o</w:t>
      </w:r>
      <w:r w:rsidR="004E3711" w:rsidRPr="00A253E7">
        <w:rPr>
          <w:rFonts w:ascii="Times New Roman" w:hAnsi="Times New Roman" w:cs="Times New Roman"/>
        </w:rPr>
        <w:t>f</w:t>
      </w:r>
      <w:r w:rsidR="008803E1" w:rsidRPr="00A253E7">
        <w:rPr>
          <w:rFonts w:ascii="Times New Roman" w:hAnsi="Times New Roman" w:cs="Times New Roman"/>
        </w:rPr>
        <w:t xml:space="preserve"> overall global sales</w:t>
      </w:r>
      <w:r w:rsidR="00034FFA" w:rsidRPr="00A253E7">
        <w:rPr>
          <w:rFonts w:ascii="Times New Roman" w:hAnsi="Times New Roman" w:cs="Times New Roman"/>
        </w:rPr>
        <w:t xml:space="preserve">. The company shipped 49 million units </w:t>
      </w:r>
      <w:r w:rsidR="001F3ECE" w:rsidRPr="00A253E7">
        <w:rPr>
          <w:rFonts w:ascii="Times New Roman" w:hAnsi="Times New Roman" w:cs="Times New Roman"/>
        </w:rPr>
        <w:t xml:space="preserve">with Galaxy S21 as its flagship. </w:t>
      </w:r>
      <w:r w:rsidR="00E94A27" w:rsidRPr="00A253E7">
        <w:rPr>
          <w:rFonts w:ascii="Times New Roman" w:hAnsi="Times New Roman" w:cs="Times New Roman"/>
        </w:rPr>
        <w:t xml:space="preserve">Unlike Apple with its related corporate strategy, </w:t>
      </w:r>
      <w:r w:rsidR="001F3ECE" w:rsidRPr="00A253E7">
        <w:rPr>
          <w:rFonts w:ascii="Times New Roman" w:hAnsi="Times New Roman" w:cs="Times New Roman"/>
        </w:rPr>
        <w:t xml:space="preserve">Samsung uses </w:t>
      </w:r>
      <w:r w:rsidR="004E3711" w:rsidRPr="00A253E7">
        <w:rPr>
          <w:rFonts w:ascii="Times New Roman" w:hAnsi="Times New Roman" w:cs="Times New Roman"/>
        </w:rPr>
        <w:t xml:space="preserve">related and </w:t>
      </w:r>
      <w:r w:rsidR="00E94A27" w:rsidRPr="00A253E7">
        <w:rPr>
          <w:rFonts w:ascii="Times New Roman" w:hAnsi="Times New Roman" w:cs="Times New Roman"/>
        </w:rPr>
        <w:t>unrelated corporate</w:t>
      </w:r>
      <w:r w:rsidR="00BD6B38">
        <w:rPr>
          <w:rFonts w:ascii="Times New Roman" w:hAnsi="Times New Roman" w:cs="Times New Roman"/>
        </w:rPr>
        <w:t>-</w:t>
      </w:r>
      <w:r w:rsidR="00E94A27" w:rsidRPr="00A253E7">
        <w:rPr>
          <w:rFonts w:ascii="Times New Roman" w:hAnsi="Times New Roman" w:cs="Times New Roman"/>
        </w:rPr>
        <w:t xml:space="preserve">level </w:t>
      </w:r>
      <w:r w:rsidR="00BD6B38">
        <w:rPr>
          <w:rFonts w:ascii="Times New Roman" w:hAnsi="Times New Roman" w:cs="Times New Roman"/>
        </w:rPr>
        <w:t>methods</w:t>
      </w:r>
      <w:r w:rsidR="00E94A27" w:rsidRPr="00A253E7">
        <w:rPr>
          <w:rFonts w:ascii="Times New Roman" w:hAnsi="Times New Roman" w:cs="Times New Roman"/>
        </w:rPr>
        <w:t xml:space="preserve"> in its diversification.</w:t>
      </w:r>
      <w:r w:rsidR="003A62B9" w:rsidRPr="00A253E7">
        <w:rPr>
          <w:rFonts w:ascii="Times New Roman" w:hAnsi="Times New Roman" w:cs="Times New Roman"/>
        </w:rPr>
        <w:t xml:space="preserve"> </w:t>
      </w:r>
      <w:r w:rsidR="00F51A54" w:rsidRPr="00A253E7">
        <w:rPr>
          <w:rFonts w:ascii="Times New Roman" w:hAnsi="Times New Roman" w:cs="Times New Roman"/>
        </w:rPr>
        <w:t xml:space="preserve"> S</w:t>
      </w:r>
      <w:r w:rsidR="00BD6B38">
        <w:rPr>
          <w:rFonts w:ascii="Times New Roman" w:hAnsi="Times New Roman" w:cs="Times New Roman"/>
        </w:rPr>
        <w:t>amsung</w:t>
      </w:r>
      <w:r w:rsidR="00F51A54" w:rsidRPr="00A253E7">
        <w:rPr>
          <w:rFonts w:ascii="Times New Roman" w:hAnsi="Times New Roman" w:cs="Times New Roman"/>
        </w:rPr>
        <w:t xml:space="preserve"> use related strateg</w:t>
      </w:r>
      <w:r w:rsidR="00BD6B38">
        <w:rPr>
          <w:rFonts w:ascii="Times New Roman" w:hAnsi="Times New Roman" w:cs="Times New Roman"/>
        </w:rPr>
        <w:t>ies</w:t>
      </w:r>
      <w:r w:rsidR="00F51A54" w:rsidRPr="00A253E7">
        <w:rPr>
          <w:rFonts w:ascii="Times New Roman" w:hAnsi="Times New Roman" w:cs="Times New Roman"/>
        </w:rPr>
        <w:t xml:space="preserve"> in the technology sector. </w:t>
      </w:r>
    </w:p>
    <w:p w14:paraId="152B420B" w14:textId="627965EC" w:rsidR="0060427B" w:rsidRPr="00A253E7" w:rsidRDefault="00F51A54" w:rsidP="00BE5CD2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 xml:space="preserve">The company </w:t>
      </w:r>
      <w:r w:rsidR="00BE5CD2" w:rsidRPr="00A253E7">
        <w:rPr>
          <w:rFonts w:ascii="Times New Roman" w:hAnsi="Times New Roman" w:cs="Times New Roman"/>
        </w:rPr>
        <w:t>produces smartphones, computer hardware, watches, home appliances</w:t>
      </w:r>
      <w:r w:rsidR="00BD6B38">
        <w:rPr>
          <w:rFonts w:ascii="Times New Roman" w:hAnsi="Times New Roman" w:cs="Times New Roman"/>
        </w:rPr>
        <w:t>,</w:t>
      </w:r>
      <w:r w:rsidR="00BE5CD2" w:rsidRPr="00A253E7">
        <w:rPr>
          <w:rFonts w:ascii="Times New Roman" w:hAnsi="Times New Roman" w:cs="Times New Roman"/>
        </w:rPr>
        <w:t xml:space="preserve"> and entertainment systems. Also, the com</w:t>
      </w:r>
      <w:r w:rsidR="0060427B" w:rsidRPr="00A253E7">
        <w:rPr>
          <w:rFonts w:ascii="Times New Roman" w:hAnsi="Times New Roman" w:cs="Times New Roman"/>
        </w:rPr>
        <w:t>pany uses unrelated corporate strateg</w:t>
      </w:r>
      <w:r w:rsidR="00BD6B38">
        <w:rPr>
          <w:rFonts w:ascii="Times New Roman" w:hAnsi="Times New Roman" w:cs="Times New Roman"/>
        </w:rPr>
        <w:t>ies</w:t>
      </w:r>
      <w:r w:rsidR="0060427B" w:rsidRPr="00A253E7">
        <w:rPr>
          <w:rFonts w:ascii="Times New Roman" w:hAnsi="Times New Roman" w:cs="Times New Roman"/>
        </w:rPr>
        <w:t xml:space="preserve"> by venturing in</w:t>
      </w:r>
      <w:r w:rsidR="00BD6B38">
        <w:rPr>
          <w:rFonts w:ascii="Times New Roman" w:hAnsi="Times New Roman" w:cs="Times New Roman"/>
        </w:rPr>
        <w:t>to</w:t>
      </w:r>
      <w:r w:rsidR="0060427B" w:rsidRPr="00A253E7">
        <w:rPr>
          <w:rFonts w:ascii="Times New Roman" w:hAnsi="Times New Roman" w:cs="Times New Roman"/>
        </w:rPr>
        <w:t xml:space="preserve"> </w:t>
      </w:r>
      <w:r w:rsidR="00614290" w:rsidRPr="00A253E7">
        <w:rPr>
          <w:rFonts w:ascii="Times New Roman" w:hAnsi="Times New Roman" w:cs="Times New Roman"/>
        </w:rPr>
        <w:t>the travel, insurance, medical and construction industries</w:t>
      </w:r>
      <w:r w:rsidR="00C86C5E" w:rsidRPr="00A253E7">
        <w:rPr>
          <w:rFonts w:ascii="Times New Roman" w:hAnsi="Times New Roman" w:cs="Times New Roman"/>
        </w:rPr>
        <w:t>. The company operates in four groups</w:t>
      </w:r>
      <w:r w:rsidR="00BD6B38">
        <w:rPr>
          <w:rFonts w:ascii="Times New Roman" w:hAnsi="Times New Roman" w:cs="Times New Roman"/>
        </w:rPr>
        <w:t>:</w:t>
      </w:r>
      <w:r w:rsidR="00C86C5E" w:rsidRPr="00A253E7">
        <w:rPr>
          <w:rFonts w:ascii="Times New Roman" w:hAnsi="Times New Roman" w:cs="Times New Roman"/>
        </w:rPr>
        <w:t xml:space="preserve"> engineering, electronics, high-end products</w:t>
      </w:r>
      <w:r w:rsidR="00BD6B38">
        <w:rPr>
          <w:rFonts w:ascii="Times New Roman" w:hAnsi="Times New Roman" w:cs="Times New Roman"/>
        </w:rPr>
        <w:t>,</w:t>
      </w:r>
      <w:r w:rsidR="00C86C5E" w:rsidRPr="00A253E7">
        <w:rPr>
          <w:rFonts w:ascii="Times New Roman" w:hAnsi="Times New Roman" w:cs="Times New Roman"/>
        </w:rPr>
        <w:t xml:space="preserve"> and </w:t>
      </w:r>
      <w:r w:rsidR="00A87DD1" w:rsidRPr="00A253E7">
        <w:rPr>
          <w:rFonts w:ascii="Times New Roman" w:hAnsi="Times New Roman" w:cs="Times New Roman"/>
        </w:rPr>
        <w:t>construction</w:t>
      </w:r>
      <w:r w:rsidR="00DA3A68" w:rsidRPr="00A253E7">
        <w:rPr>
          <w:rFonts w:ascii="Times New Roman" w:hAnsi="Times New Roman" w:cs="Times New Roman"/>
        </w:rPr>
        <w:t xml:space="preserve"> (Maier, 2017)</w:t>
      </w:r>
      <w:r w:rsidR="00A87DD1" w:rsidRPr="00A253E7">
        <w:rPr>
          <w:rFonts w:ascii="Times New Roman" w:hAnsi="Times New Roman" w:cs="Times New Roman"/>
        </w:rPr>
        <w:t xml:space="preserve">. To add, it has affiliate </w:t>
      </w:r>
      <w:r w:rsidR="00367A26" w:rsidRPr="00A253E7">
        <w:rPr>
          <w:rFonts w:ascii="Times New Roman" w:hAnsi="Times New Roman" w:cs="Times New Roman"/>
        </w:rPr>
        <w:t>organizations</w:t>
      </w:r>
      <w:r w:rsidR="00A87DD1" w:rsidRPr="00A253E7">
        <w:rPr>
          <w:rFonts w:ascii="Times New Roman" w:hAnsi="Times New Roman" w:cs="Times New Roman"/>
        </w:rPr>
        <w:t xml:space="preserve"> in logistics, retail, chemicals</w:t>
      </w:r>
      <w:r w:rsidR="00BD6B38">
        <w:rPr>
          <w:rFonts w:ascii="Times New Roman" w:hAnsi="Times New Roman" w:cs="Times New Roman"/>
        </w:rPr>
        <w:t>,</w:t>
      </w:r>
      <w:r w:rsidR="00A87DD1" w:rsidRPr="00A253E7">
        <w:rPr>
          <w:rFonts w:ascii="Times New Roman" w:hAnsi="Times New Roman" w:cs="Times New Roman"/>
        </w:rPr>
        <w:t xml:space="preserve"> and </w:t>
      </w:r>
      <w:r w:rsidR="00BD6B38">
        <w:rPr>
          <w:rFonts w:ascii="Times New Roman" w:hAnsi="Times New Roman" w:cs="Times New Roman"/>
        </w:rPr>
        <w:t xml:space="preserve">the </w:t>
      </w:r>
      <w:r w:rsidR="00A87DD1" w:rsidRPr="00A253E7">
        <w:rPr>
          <w:rFonts w:ascii="Times New Roman" w:hAnsi="Times New Roman" w:cs="Times New Roman"/>
        </w:rPr>
        <w:t>food indu</w:t>
      </w:r>
      <w:r w:rsidR="00367A26" w:rsidRPr="00A253E7">
        <w:rPr>
          <w:rFonts w:ascii="Times New Roman" w:hAnsi="Times New Roman" w:cs="Times New Roman"/>
        </w:rPr>
        <w:t>stry.</w:t>
      </w:r>
      <w:r w:rsidR="008B70EB" w:rsidRPr="00A253E7">
        <w:rPr>
          <w:rFonts w:ascii="Times New Roman" w:hAnsi="Times New Roman" w:cs="Times New Roman"/>
        </w:rPr>
        <w:t xml:space="preserve"> Based on the strategies used by the two companies, Apple Inc. is likely to succeed more in </w:t>
      </w:r>
      <w:r w:rsidR="00BD6B38">
        <w:rPr>
          <w:rFonts w:ascii="Times New Roman" w:hAnsi="Times New Roman" w:cs="Times New Roman"/>
        </w:rPr>
        <w:t xml:space="preserve">the </w:t>
      </w:r>
      <w:r w:rsidR="008B70EB" w:rsidRPr="00A253E7">
        <w:rPr>
          <w:rFonts w:ascii="Times New Roman" w:hAnsi="Times New Roman" w:cs="Times New Roman"/>
        </w:rPr>
        <w:t>future compared to Samsung. Samsung</w:t>
      </w:r>
      <w:r w:rsidR="00BD6B38">
        <w:rPr>
          <w:rFonts w:ascii="Times New Roman" w:hAnsi="Times New Roman" w:cs="Times New Roman"/>
        </w:rPr>
        <w:t>'</w:t>
      </w:r>
      <w:r w:rsidR="003E75C2" w:rsidRPr="00A253E7">
        <w:rPr>
          <w:rFonts w:ascii="Times New Roman" w:hAnsi="Times New Roman" w:cs="Times New Roman"/>
        </w:rPr>
        <w:t xml:space="preserve">s multiple unrelated ventures pose numerous managerial </w:t>
      </w:r>
      <w:r w:rsidR="003E75C2" w:rsidRPr="00A253E7">
        <w:rPr>
          <w:rFonts w:ascii="Times New Roman" w:hAnsi="Times New Roman" w:cs="Times New Roman"/>
        </w:rPr>
        <w:lastRenderedPageBreak/>
        <w:t xml:space="preserve">challenges and the use of vast resources </w:t>
      </w:r>
      <w:r w:rsidR="00BD6B38">
        <w:rPr>
          <w:rFonts w:ascii="Times New Roman" w:hAnsi="Times New Roman" w:cs="Times New Roman"/>
        </w:rPr>
        <w:t>to implement</w:t>
      </w:r>
      <w:r w:rsidR="003E75C2" w:rsidRPr="00A253E7">
        <w:rPr>
          <w:rFonts w:ascii="Times New Roman" w:hAnsi="Times New Roman" w:cs="Times New Roman"/>
        </w:rPr>
        <w:t xml:space="preserve"> operations. Apple </w:t>
      </w:r>
      <w:r w:rsidR="004847D9" w:rsidRPr="00A253E7">
        <w:rPr>
          <w:rFonts w:ascii="Times New Roman" w:hAnsi="Times New Roman" w:cs="Times New Roman"/>
        </w:rPr>
        <w:t xml:space="preserve">finds it easy to manage the related businesses. Also, the </w:t>
      </w:r>
      <w:r w:rsidR="00BD6B38">
        <w:rPr>
          <w:rFonts w:ascii="Times New Roman" w:hAnsi="Times New Roman" w:cs="Times New Roman"/>
        </w:rPr>
        <w:t>compani</w:t>
      </w:r>
      <w:r w:rsidR="004847D9" w:rsidRPr="00A253E7">
        <w:rPr>
          <w:rFonts w:ascii="Times New Roman" w:hAnsi="Times New Roman" w:cs="Times New Roman"/>
        </w:rPr>
        <w:t>es share resources hence cheaper compared to Samsung</w:t>
      </w:r>
      <w:r w:rsidR="00BD6B38">
        <w:rPr>
          <w:rFonts w:ascii="Times New Roman" w:hAnsi="Times New Roman" w:cs="Times New Roman"/>
        </w:rPr>
        <w:t>'</w:t>
      </w:r>
      <w:r w:rsidR="004847D9" w:rsidRPr="00A253E7">
        <w:rPr>
          <w:rFonts w:ascii="Times New Roman" w:hAnsi="Times New Roman" w:cs="Times New Roman"/>
        </w:rPr>
        <w:t>s model.</w:t>
      </w:r>
    </w:p>
    <w:p w14:paraId="625EEF51" w14:textId="09CCE9A0" w:rsidR="005D15E8" w:rsidRPr="00BD6B38" w:rsidRDefault="00884573" w:rsidP="00E01267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BD6B38">
        <w:rPr>
          <w:rFonts w:ascii="Times New Roman" w:hAnsi="Times New Roman" w:cs="Times New Roman"/>
          <w:b/>
          <w:bCs/>
        </w:rPr>
        <w:t>Market Cycles</w:t>
      </w:r>
    </w:p>
    <w:p w14:paraId="682D1FAE" w14:textId="531322D6" w:rsidR="00BD6B38" w:rsidRDefault="00A71B33" w:rsidP="00884573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 xml:space="preserve">Firms choose to indulge in </w:t>
      </w:r>
      <w:r w:rsidR="007C5FFC" w:rsidRPr="00A253E7">
        <w:rPr>
          <w:rFonts w:ascii="Times New Roman" w:hAnsi="Times New Roman" w:cs="Times New Roman"/>
        </w:rPr>
        <w:t xml:space="preserve">strategic market alliances </w:t>
      </w:r>
      <w:r w:rsidR="00BD6B38">
        <w:rPr>
          <w:rFonts w:ascii="Times New Roman" w:hAnsi="Times New Roman" w:cs="Times New Roman"/>
        </w:rPr>
        <w:t>to improve</w:t>
      </w:r>
      <w:r w:rsidR="00CB6E1D" w:rsidRPr="00A253E7">
        <w:rPr>
          <w:rFonts w:ascii="Times New Roman" w:hAnsi="Times New Roman" w:cs="Times New Roman"/>
        </w:rPr>
        <w:t xml:space="preserve"> their </w:t>
      </w:r>
      <w:r w:rsidR="004840DE" w:rsidRPr="00A253E7">
        <w:rPr>
          <w:rFonts w:ascii="Times New Roman" w:hAnsi="Times New Roman" w:cs="Times New Roman"/>
        </w:rPr>
        <w:t>competitiveness in</w:t>
      </w:r>
      <w:r w:rsidR="00CB6E1D" w:rsidRPr="00A253E7">
        <w:rPr>
          <w:rFonts w:ascii="Times New Roman" w:hAnsi="Times New Roman" w:cs="Times New Roman"/>
        </w:rPr>
        <w:t xml:space="preserve"> fast, slow, or standard markets. </w:t>
      </w:r>
      <w:r w:rsidR="000558B9" w:rsidRPr="00A253E7">
        <w:rPr>
          <w:rFonts w:ascii="Times New Roman" w:hAnsi="Times New Roman" w:cs="Times New Roman"/>
        </w:rPr>
        <w:t xml:space="preserve"> Also, the firms might lack the necessary resources </w:t>
      </w:r>
      <w:r w:rsidR="00FA4CC1" w:rsidRPr="00A253E7">
        <w:rPr>
          <w:rFonts w:ascii="Times New Roman" w:hAnsi="Times New Roman" w:cs="Times New Roman"/>
        </w:rPr>
        <w:t xml:space="preserve">to chase all the identified business opportunities to attain their objectives. This explains why businesses partner with others. In this case, </w:t>
      </w:r>
      <w:r w:rsidR="00B2779D" w:rsidRPr="00A253E7">
        <w:rPr>
          <w:rFonts w:ascii="Times New Roman" w:hAnsi="Times New Roman" w:cs="Times New Roman"/>
        </w:rPr>
        <w:t>slow-cycle markets are where a company</w:t>
      </w:r>
      <w:r w:rsidR="00BD6B38">
        <w:rPr>
          <w:rFonts w:ascii="Times New Roman" w:hAnsi="Times New Roman" w:cs="Times New Roman"/>
        </w:rPr>
        <w:t>'</w:t>
      </w:r>
      <w:r w:rsidR="00B2779D" w:rsidRPr="00A253E7">
        <w:rPr>
          <w:rFonts w:ascii="Times New Roman" w:hAnsi="Times New Roman" w:cs="Times New Roman"/>
        </w:rPr>
        <w:t xml:space="preserve">s competitive advantages are shielded from imitation </w:t>
      </w:r>
      <w:r w:rsidR="00F72D2A" w:rsidRPr="00A253E7">
        <w:rPr>
          <w:rFonts w:ascii="Times New Roman" w:hAnsi="Times New Roman" w:cs="Times New Roman"/>
        </w:rPr>
        <w:t xml:space="preserve">for </w:t>
      </w:r>
      <w:r w:rsidR="00BD6B38">
        <w:rPr>
          <w:rFonts w:ascii="Times New Roman" w:hAnsi="Times New Roman" w:cs="Times New Roman"/>
        </w:rPr>
        <w:t>more extended</w:t>
      </w:r>
      <w:r w:rsidR="00F72D2A" w:rsidRPr="00A253E7">
        <w:rPr>
          <w:rFonts w:ascii="Times New Roman" w:hAnsi="Times New Roman" w:cs="Times New Roman"/>
        </w:rPr>
        <w:t xml:space="preserve"> periods.</w:t>
      </w:r>
      <w:r w:rsidR="008B33DB" w:rsidRPr="00A253E7">
        <w:rPr>
          <w:rFonts w:ascii="Times New Roman" w:hAnsi="Times New Roman" w:cs="Times New Roman"/>
        </w:rPr>
        <w:t xml:space="preserve"> Fast-cycle markets </w:t>
      </w:r>
      <w:r w:rsidR="00E75D48" w:rsidRPr="00A253E7">
        <w:rPr>
          <w:rFonts w:ascii="Times New Roman" w:hAnsi="Times New Roman" w:cs="Times New Roman"/>
        </w:rPr>
        <w:t>lack long-term sustainability because the competitive</w:t>
      </w:r>
      <w:r w:rsidR="00822C2E" w:rsidRPr="00A253E7">
        <w:rPr>
          <w:rFonts w:ascii="Times New Roman" w:hAnsi="Times New Roman" w:cs="Times New Roman"/>
        </w:rPr>
        <w:t xml:space="preserve"> advantage is prone to imitation</w:t>
      </w:r>
      <w:r w:rsidR="00E921E8" w:rsidRPr="00A253E7">
        <w:rPr>
          <w:rFonts w:ascii="Times New Roman" w:hAnsi="Times New Roman" w:cs="Times New Roman"/>
        </w:rPr>
        <w:t xml:space="preserve"> </w:t>
      </w:r>
      <w:bookmarkStart w:id="0" w:name="_Hlk82881742"/>
      <w:r w:rsidR="0097574E">
        <w:rPr>
          <w:rFonts w:ascii="Times New Roman" w:hAnsi="Times New Roman" w:cs="Times New Roman"/>
        </w:rPr>
        <w:t xml:space="preserve">(Hitt et al., </w:t>
      </w:r>
      <w:r w:rsidR="00E01267">
        <w:rPr>
          <w:rFonts w:ascii="Times New Roman" w:hAnsi="Times New Roman" w:cs="Times New Roman"/>
        </w:rPr>
        <w:t>2020</w:t>
      </w:r>
      <w:r w:rsidR="00506DF7" w:rsidRPr="00A253E7">
        <w:rPr>
          <w:rFonts w:ascii="Times New Roman" w:hAnsi="Times New Roman" w:cs="Times New Roman"/>
        </w:rPr>
        <w:t>)</w:t>
      </w:r>
      <w:bookmarkEnd w:id="0"/>
      <w:r w:rsidR="00822C2E" w:rsidRPr="00A253E7">
        <w:rPr>
          <w:rFonts w:ascii="Times New Roman" w:hAnsi="Times New Roman" w:cs="Times New Roman"/>
        </w:rPr>
        <w:t>.</w:t>
      </w:r>
      <w:r w:rsidR="00720DEB" w:rsidRPr="00A253E7">
        <w:rPr>
          <w:rFonts w:ascii="Times New Roman" w:hAnsi="Times New Roman" w:cs="Times New Roman"/>
        </w:rPr>
        <w:t xml:space="preserve"> </w:t>
      </w:r>
      <w:r w:rsidR="005B6A37" w:rsidRPr="00A253E7">
        <w:rPr>
          <w:rFonts w:ascii="Times New Roman" w:hAnsi="Times New Roman" w:cs="Times New Roman"/>
        </w:rPr>
        <w:t xml:space="preserve"> The markets are unpredictable, unstable, and complex due to their hyper</w:t>
      </w:r>
      <w:r w:rsidR="00BD6B38">
        <w:rPr>
          <w:rFonts w:ascii="Times New Roman" w:hAnsi="Times New Roman" w:cs="Times New Roman"/>
        </w:rPr>
        <w:t>-</w:t>
      </w:r>
      <w:r w:rsidR="005B6A37" w:rsidRPr="00A253E7">
        <w:rPr>
          <w:rFonts w:ascii="Times New Roman" w:hAnsi="Times New Roman" w:cs="Times New Roman"/>
        </w:rPr>
        <w:t xml:space="preserve">competitive nature. </w:t>
      </w:r>
      <w:r w:rsidR="00277DED" w:rsidRPr="00A253E7">
        <w:rPr>
          <w:rFonts w:ascii="Times New Roman" w:hAnsi="Times New Roman" w:cs="Times New Roman"/>
        </w:rPr>
        <w:t xml:space="preserve"> This forces firms to seek sources of current competitive advantages while they create </w:t>
      </w:r>
      <w:r w:rsidR="00166906" w:rsidRPr="00A253E7">
        <w:rPr>
          <w:rFonts w:ascii="Times New Roman" w:hAnsi="Times New Roman" w:cs="Times New Roman"/>
        </w:rPr>
        <w:t>value by current ones.  The creation of business alliances allow</w:t>
      </w:r>
      <w:r w:rsidR="00BD6B38">
        <w:rPr>
          <w:rFonts w:ascii="Times New Roman" w:hAnsi="Times New Roman" w:cs="Times New Roman"/>
        </w:rPr>
        <w:t>s</w:t>
      </w:r>
      <w:r w:rsidR="00166906" w:rsidRPr="00A253E7">
        <w:rPr>
          <w:rFonts w:ascii="Times New Roman" w:hAnsi="Times New Roman" w:cs="Times New Roman"/>
        </w:rPr>
        <w:t xml:space="preserve"> firms to easily </w:t>
      </w:r>
      <w:r w:rsidR="00115E47" w:rsidRPr="00A253E7">
        <w:rPr>
          <w:rFonts w:ascii="Times New Roman" w:hAnsi="Times New Roman" w:cs="Times New Roman"/>
        </w:rPr>
        <w:t>transition into</w:t>
      </w:r>
      <w:r w:rsidR="008F37ED" w:rsidRPr="00A253E7">
        <w:rPr>
          <w:rFonts w:ascii="Times New Roman" w:hAnsi="Times New Roman" w:cs="Times New Roman"/>
        </w:rPr>
        <w:t xml:space="preserve"> the future and gain rapid entry into new markets. </w:t>
      </w:r>
      <w:r w:rsidR="00720DEB" w:rsidRPr="00A253E7">
        <w:rPr>
          <w:rFonts w:ascii="Times New Roman" w:hAnsi="Times New Roman" w:cs="Times New Roman"/>
        </w:rPr>
        <w:t xml:space="preserve">Slow-cycle markets employ strategic </w:t>
      </w:r>
      <w:r w:rsidR="00BD6B38">
        <w:rPr>
          <w:rFonts w:ascii="Times New Roman" w:hAnsi="Times New Roman" w:cs="Times New Roman"/>
        </w:rPr>
        <w:t>partnership</w:t>
      </w:r>
      <w:r w:rsidR="00720DEB" w:rsidRPr="00A253E7">
        <w:rPr>
          <w:rFonts w:ascii="Times New Roman" w:hAnsi="Times New Roman" w:cs="Times New Roman"/>
        </w:rPr>
        <w:t xml:space="preserve">s to establish </w:t>
      </w:r>
      <w:r w:rsidR="00BD6B38">
        <w:rPr>
          <w:rFonts w:ascii="Times New Roman" w:hAnsi="Times New Roman" w:cs="Times New Roman"/>
        </w:rPr>
        <w:t xml:space="preserve">a </w:t>
      </w:r>
      <w:r w:rsidR="005900B4" w:rsidRPr="00A253E7">
        <w:rPr>
          <w:rFonts w:ascii="Times New Roman" w:hAnsi="Times New Roman" w:cs="Times New Roman"/>
        </w:rPr>
        <w:t>franchise in a new market or penetrate</w:t>
      </w:r>
      <w:r w:rsidR="00720DEB" w:rsidRPr="00A253E7">
        <w:rPr>
          <w:rFonts w:ascii="Times New Roman" w:hAnsi="Times New Roman" w:cs="Times New Roman"/>
        </w:rPr>
        <w:t xml:space="preserve"> restricted </w:t>
      </w:r>
      <w:r w:rsidR="005900B4" w:rsidRPr="00A253E7">
        <w:rPr>
          <w:rFonts w:ascii="Times New Roman" w:hAnsi="Times New Roman" w:cs="Times New Roman"/>
        </w:rPr>
        <w:t>markets.</w:t>
      </w:r>
    </w:p>
    <w:p w14:paraId="7EECF6EA" w14:textId="7D998024" w:rsidR="00A71B33" w:rsidRPr="00A253E7" w:rsidRDefault="005900B4" w:rsidP="00884573">
      <w:pPr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</w:rPr>
        <w:t xml:space="preserve">An excellent example is Carnival Corporation </w:t>
      </w:r>
      <w:r w:rsidR="00250B56" w:rsidRPr="00A253E7">
        <w:rPr>
          <w:rFonts w:ascii="Times New Roman" w:hAnsi="Times New Roman" w:cs="Times New Roman"/>
        </w:rPr>
        <w:t xml:space="preserve">that formed two joint </w:t>
      </w:r>
      <w:r w:rsidR="00B70504" w:rsidRPr="00A253E7">
        <w:rPr>
          <w:rFonts w:ascii="Times New Roman" w:hAnsi="Times New Roman" w:cs="Times New Roman"/>
        </w:rPr>
        <w:t>ventures with</w:t>
      </w:r>
      <w:r w:rsidR="00250B56" w:rsidRPr="00A253E7">
        <w:rPr>
          <w:rFonts w:ascii="Times New Roman" w:hAnsi="Times New Roman" w:cs="Times New Roman"/>
        </w:rPr>
        <w:t xml:space="preserve"> China M</w:t>
      </w:r>
      <w:r w:rsidR="00451A46" w:rsidRPr="00A253E7">
        <w:rPr>
          <w:rFonts w:ascii="Times New Roman" w:hAnsi="Times New Roman" w:cs="Times New Roman"/>
        </w:rPr>
        <w:t>erchants Group owned by the state. The group has other businesses</w:t>
      </w:r>
      <w:r w:rsidR="00BD6B38">
        <w:rPr>
          <w:rFonts w:ascii="Times New Roman" w:hAnsi="Times New Roman" w:cs="Times New Roman"/>
        </w:rPr>
        <w:t>,</w:t>
      </w:r>
      <w:r w:rsidR="00451A46" w:rsidRPr="00A253E7">
        <w:rPr>
          <w:rFonts w:ascii="Times New Roman" w:hAnsi="Times New Roman" w:cs="Times New Roman"/>
        </w:rPr>
        <w:t xml:space="preserve"> </w:t>
      </w:r>
      <w:r w:rsidR="00B70504" w:rsidRPr="00A253E7">
        <w:rPr>
          <w:rFonts w:ascii="Times New Roman" w:hAnsi="Times New Roman" w:cs="Times New Roman"/>
        </w:rPr>
        <w:t>property development</w:t>
      </w:r>
      <w:r w:rsidR="00BD6B38">
        <w:rPr>
          <w:rFonts w:ascii="Times New Roman" w:hAnsi="Times New Roman" w:cs="Times New Roman"/>
        </w:rPr>
        <w:t>,</w:t>
      </w:r>
      <w:r w:rsidR="00B70504" w:rsidRPr="00A253E7">
        <w:rPr>
          <w:rFonts w:ascii="Times New Roman" w:hAnsi="Times New Roman" w:cs="Times New Roman"/>
        </w:rPr>
        <w:t xml:space="preserve"> and financial investments.</w:t>
      </w:r>
      <w:r w:rsidR="00856BC6" w:rsidRPr="00A253E7">
        <w:rPr>
          <w:rFonts w:ascii="Times New Roman" w:hAnsi="Times New Roman" w:cs="Times New Roman"/>
        </w:rPr>
        <w:t xml:space="preserve"> </w:t>
      </w:r>
      <w:r w:rsidR="000D7B54" w:rsidRPr="00A253E7">
        <w:rPr>
          <w:rFonts w:ascii="Times New Roman" w:hAnsi="Times New Roman" w:cs="Times New Roman"/>
        </w:rPr>
        <w:t xml:space="preserve">Considering the dynamics of slow-cycle markets, Apple Inc. cannot benefit for </w:t>
      </w:r>
      <w:r w:rsidR="00BD6B38">
        <w:rPr>
          <w:rFonts w:ascii="Times New Roman" w:hAnsi="Times New Roman" w:cs="Times New Roman"/>
        </w:rPr>
        <w:t>a more extended</w:t>
      </w:r>
      <w:r w:rsidR="000D7B54" w:rsidRPr="00A253E7">
        <w:rPr>
          <w:rFonts w:ascii="Times New Roman" w:hAnsi="Times New Roman" w:cs="Times New Roman"/>
        </w:rPr>
        <w:t xml:space="preserve"> period in the market</w:t>
      </w:r>
      <w:r w:rsidR="00EF7849" w:rsidRPr="00A253E7">
        <w:rPr>
          <w:rFonts w:ascii="Times New Roman" w:hAnsi="Times New Roman" w:cs="Times New Roman"/>
        </w:rPr>
        <w:t xml:space="preserve">. The modern world is characterized </w:t>
      </w:r>
      <w:r w:rsidR="00BD6B38">
        <w:rPr>
          <w:rFonts w:ascii="Times New Roman" w:hAnsi="Times New Roman" w:cs="Times New Roman"/>
        </w:rPr>
        <w:t>by</w:t>
      </w:r>
      <w:r w:rsidR="00EF7849" w:rsidRPr="00A253E7">
        <w:rPr>
          <w:rFonts w:ascii="Times New Roman" w:hAnsi="Times New Roman" w:cs="Times New Roman"/>
        </w:rPr>
        <w:t xml:space="preserve"> high-speed </w:t>
      </w:r>
      <w:r w:rsidR="00BD6B38">
        <w:rPr>
          <w:rFonts w:ascii="Times New Roman" w:hAnsi="Times New Roman" w:cs="Times New Roman"/>
        </w:rPr>
        <w:t>information sharing</w:t>
      </w:r>
      <w:r w:rsidR="00EF7849" w:rsidRPr="00A253E7">
        <w:rPr>
          <w:rFonts w:ascii="Times New Roman" w:hAnsi="Times New Roman" w:cs="Times New Roman"/>
        </w:rPr>
        <w:t xml:space="preserve"> and advanced technologies that make imitation simpler and possible.</w:t>
      </w:r>
      <w:r w:rsidR="00D455F3" w:rsidRPr="00A253E7">
        <w:rPr>
          <w:rFonts w:ascii="Times New Roman" w:hAnsi="Times New Roman" w:cs="Times New Roman"/>
        </w:rPr>
        <w:t xml:space="preserve"> In this regard, my choice in question three would differ. When it comes to fast-cycle markets, Apple c</w:t>
      </w:r>
      <w:r w:rsidR="00BD6B38">
        <w:rPr>
          <w:rFonts w:ascii="Times New Roman" w:hAnsi="Times New Roman" w:cs="Times New Roman"/>
        </w:rPr>
        <w:t>an benefit by partnering with other firms, such as</w:t>
      </w:r>
      <w:r w:rsidR="00D455F3" w:rsidRPr="00A253E7">
        <w:rPr>
          <w:rFonts w:ascii="Times New Roman" w:hAnsi="Times New Roman" w:cs="Times New Roman"/>
        </w:rPr>
        <w:t xml:space="preserve"> those that manufacture hardware</w:t>
      </w:r>
      <w:r w:rsidR="007B4C1C" w:rsidRPr="00A253E7">
        <w:rPr>
          <w:rFonts w:ascii="Times New Roman" w:hAnsi="Times New Roman" w:cs="Times New Roman"/>
        </w:rPr>
        <w:t xml:space="preserve"> components. Also, the strategy can help it venture into new markets.</w:t>
      </w:r>
      <w:r w:rsidR="00D455F3" w:rsidRPr="00A253E7">
        <w:rPr>
          <w:rFonts w:ascii="Times New Roman" w:hAnsi="Times New Roman" w:cs="Times New Roman"/>
        </w:rPr>
        <w:t xml:space="preserve"> </w:t>
      </w:r>
    </w:p>
    <w:p w14:paraId="40536727" w14:textId="5AFE315F" w:rsidR="00D635F1" w:rsidRPr="00D635F1" w:rsidRDefault="008F52F8" w:rsidP="00D635F1">
      <w:pPr>
        <w:ind w:firstLine="0"/>
        <w:jc w:val="center"/>
        <w:rPr>
          <w:rFonts w:ascii="Times New Roman" w:eastAsiaTheme="majorEastAsia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References </w:t>
      </w:r>
    </w:p>
    <w:p w14:paraId="5AA90B8C" w14:textId="7743A68D" w:rsidR="00D635F1" w:rsidRPr="00A253E7" w:rsidRDefault="00D635F1" w:rsidP="007C08AC">
      <w:pPr>
        <w:pStyle w:val="ListParagraph"/>
        <w:ind w:hanging="720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  <w:color w:val="222222"/>
          <w:shd w:val="clear" w:color="auto" w:fill="FFFFFF"/>
        </w:rPr>
        <w:t>Cardoso, E. A. R. P. (2021). 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Examining the differences of the internationalization strategies of two of the major brands in the smartphone </w:t>
      </w:r>
      <w:r w:rsidR="00776B71"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Industry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-Apple inc. versus Samsung electronics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> (Doctoral dissertation).</w:t>
      </w:r>
    </w:p>
    <w:p w14:paraId="222CE589" w14:textId="77777777" w:rsidR="00D635F1" w:rsidRPr="00A253E7" w:rsidRDefault="00D635F1" w:rsidP="007C08AC">
      <w:pPr>
        <w:pStyle w:val="ListParagraph"/>
        <w:ind w:hanging="720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  <w:color w:val="222222"/>
          <w:shd w:val="clear" w:color="auto" w:fill="FFFFFF"/>
        </w:rPr>
        <w:t>Chae, H. C., Koh, C. E., &amp; Park, K. O. (2018). Information technology capability and firm performance: Role of industry. 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Information &amp; Management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55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>(5), 525-546.</w:t>
      </w:r>
    </w:p>
    <w:p w14:paraId="2F6E6CEC" w14:textId="77777777" w:rsidR="00D635F1" w:rsidRPr="008F52F8" w:rsidRDefault="00D635F1" w:rsidP="007C08AC">
      <w:pPr>
        <w:pStyle w:val="ListParagraph"/>
        <w:ind w:hanging="720"/>
        <w:rPr>
          <w:rFonts w:ascii="Times New Roman" w:hAnsi="Times New Roman" w:cs="Times New Roman"/>
          <w:kern w:val="0"/>
        </w:rPr>
      </w:pPr>
      <w:r w:rsidRPr="008F52F8">
        <w:rPr>
          <w:rFonts w:ascii="Times New Roman" w:hAnsi="Times New Roman" w:cs="Times New Roman"/>
          <w:color w:val="222222"/>
          <w:shd w:val="clear" w:color="auto" w:fill="FFFFFF"/>
        </w:rPr>
        <w:t>Hitt, M. A., Ireland, R. D., &amp; Hoskisson, R.E. (</w:t>
      </w:r>
      <w:r w:rsidRPr="008F52F8">
        <w:rPr>
          <w:rFonts w:ascii="Times New Roman" w:hAnsi="Times New Roman" w:cs="Times New Roman"/>
        </w:rPr>
        <w:t>2020). Strategic management: Concepts and Cases: Competitiveness and globalization (13th ed.). Mason, OH: South-Western Cengage Learning</w:t>
      </w:r>
    </w:p>
    <w:p w14:paraId="3A555D65" w14:textId="77777777" w:rsidR="00D635F1" w:rsidRPr="00A253E7" w:rsidRDefault="00D635F1" w:rsidP="007C08AC">
      <w:pPr>
        <w:pStyle w:val="ListParagraph"/>
        <w:ind w:hanging="720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  <w:color w:val="222222"/>
          <w:shd w:val="clear" w:color="auto" w:fill="FFFFFF"/>
        </w:rPr>
        <w:t>Kopp, S. W. (2017). Apples to Apples: Corporate Diversification and Trademark Troubles. 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Explorations in Globalization and Glocalization: Marketing History through the Ages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77ECC65A" w14:textId="77777777" w:rsidR="00D635F1" w:rsidRPr="00A253E7" w:rsidRDefault="00D635F1" w:rsidP="007C08AC">
      <w:pPr>
        <w:pStyle w:val="ListParagraph"/>
        <w:ind w:hanging="720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  <w:color w:val="222222"/>
          <w:shd w:val="clear" w:color="auto" w:fill="FFFFFF"/>
        </w:rPr>
        <w:t>Lockamy III, A. (2017, July). An examination of external risk factors in Apple Inc.</w:t>
      </w:r>
      <w:r>
        <w:rPr>
          <w:rFonts w:ascii="Times New Roman" w:hAnsi="Times New Roman" w:cs="Times New Roman"/>
          <w:color w:val="222222"/>
          <w:shd w:val="clear" w:color="auto" w:fill="FFFFFF"/>
        </w:rPr>
        <w:t>'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>s supply chain. In 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Supply Chain Forum: An International Journal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> (Vol. 18, No. 3, pp. 177-188). Taylor &amp; Francis.</w:t>
      </w:r>
    </w:p>
    <w:p w14:paraId="518262A8" w14:textId="77777777" w:rsidR="00D635F1" w:rsidRPr="00A253E7" w:rsidRDefault="00D635F1" w:rsidP="007C08AC">
      <w:pPr>
        <w:pStyle w:val="ListParagraph"/>
        <w:ind w:hanging="720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  <w:color w:val="222222"/>
          <w:shd w:val="clear" w:color="auto" w:fill="FFFFFF"/>
        </w:rPr>
        <w:t>Maier, M. S. (2017). 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Corporate diversification strategies and their effects on firm performance-the case of Samsung's venture into healthcare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> (Master's thesis, BI Norwegian Business School).</w:t>
      </w:r>
    </w:p>
    <w:p w14:paraId="120F9988" w14:textId="77777777" w:rsidR="00D635F1" w:rsidRPr="00A253E7" w:rsidRDefault="00D635F1" w:rsidP="007C08AC">
      <w:pPr>
        <w:pStyle w:val="ListParagraph"/>
        <w:ind w:hanging="720"/>
        <w:rPr>
          <w:rFonts w:ascii="Times New Roman" w:hAnsi="Times New Roman" w:cs="Times New Roman"/>
        </w:rPr>
      </w:pPr>
      <w:r w:rsidRPr="00A253E7">
        <w:rPr>
          <w:rFonts w:ascii="Times New Roman" w:hAnsi="Times New Roman" w:cs="Times New Roman"/>
          <w:color w:val="222222"/>
          <w:shd w:val="clear" w:color="auto" w:fill="FFFFFF"/>
        </w:rPr>
        <w:t>Moore, D. (2018). Why Diversification Fails. In </w:t>
      </w:r>
      <w:r w:rsidRPr="00A253E7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Broken Pie Chart</w:t>
      </w:r>
      <w:r w:rsidRPr="00A253E7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bookmarkStart w:id="1" w:name="_GoBack"/>
      <w:bookmarkEnd w:id="1"/>
      <w:r w:rsidRPr="00A253E7">
        <w:rPr>
          <w:rFonts w:ascii="Times New Roman" w:hAnsi="Times New Roman" w:cs="Times New Roman"/>
          <w:color w:val="222222"/>
          <w:shd w:val="clear" w:color="auto" w:fill="FFFFFF"/>
        </w:rPr>
        <w:t>Emerald Publishing Limited.</w:t>
      </w:r>
    </w:p>
    <w:sectPr w:rsidR="00D635F1" w:rsidRPr="00A253E7" w:rsidSect="00F709E7">
      <w:headerReference w:type="default" r:id="rId8"/>
      <w:headerReference w:type="first" r:id="rId9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F33CF" w14:textId="77777777" w:rsidR="009E14FF" w:rsidRDefault="009E14FF">
      <w:pPr>
        <w:spacing w:line="240" w:lineRule="auto"/>
      </w:pPr>
      <w:r>
        <w:separator/>
      </w:r>
    </w:p>
    <w:p w14:paraId="48A37254" w14:textId="77777777" w:rsidR="009E14FF" w:rsidRDefault="009E14FF"/>
  </w:endnote>
  <w:endnote w:type="continuationSeparator" w:id="0">
    <w:p w14:paraId="7906E2CA" w14:textId="77777777" w:rsidR="009E14FF" w:rsidRDefault="009E14FF">
      <w:pPr>
        <w:spacing w:line="240" w:lineRule="auto"/>
      </w:pPr>
      <w:r>
        <w:continuationSeparator/>
      </w:r>
    </w:p>
    <w:p w14:paraId="18376B0D" w14:textId="77777777" w:rsidR="009E14FF" w:rsidRDefault="009E1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E6065" w14:textId="77777777" w:rsidR="009E14FF" w:rsidRDefault="009E14FF">
      <w:pPr>
        <w:spacing w:line="240" w:lineRule="auto"/>
      </w:pPr>
      <w:r>
        <w:separator/>
      </w:r>
    </w:p>
    <w:p w14:paraId="17E4CD66" w14:textId="77777777" w:rsidR="009E14FF" w:rsidRDefault="009E14FF"/>
  </w:footnote>
  <w:footnote w:type="continuationSeparator" w:id="0">
    <w:p w14:paraId="3D3E8DBE" w14:textId="77777777" w:rsidR="009E14FF" w:rsidRDefault="009E14FF">
      <w:pPr>
        <w:spacing w:line="240" w:lineRule="auto"/>
      </w:pPr>
      <w:r>
        <w:continuationSeparator/>
      </w:r>
    </w:p>
    <w:p w14:paraId="23D0814D" w14:textId="77777777" w:rsidR="009E14FF" w:rsidRDefault="009E14F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38924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F572E" w14:textId="2D549570" w:rsidR="00F709E7" w:rsidRDefault="00F709E7">
        <w:pPr>
          <w:pStyle w:val="Header"/>
          <w:jc w:val="right"/>
        </w:pPr>
        <w:r>
          <w:t xml:space="preserve">BUSINESS-LEVEL AND CORPORATE-LEVEL STRATEGIES                        </w:t>
        </w:r>
        <w:r>
          <w:t xml:space="preserve">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82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8191185" w14:textId="77777777" w:rsidR="00F709E7" w:rsidRDefault="00F70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380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BD43CE" w14:textId="6C5049B6" w:rsidR="00F709E7" w:rsidRDefault="00F709E7">
        <w:pPr>
          <w:pStyle w:val="Header"/>
          <w:jc w:val="right"/>
        </w:pPr>
        <w:r>
          <w:t xml:space="preserve">Running head: BUSINESS-LEVEL AND CORPORATE-LEVEL STRATEGIES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02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3E015" w14:textId="77777777" w:rsidR="00F709E7" w:rsidRDefault="00F70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2B3977A9"/>
    <w:multiLevelType w:val="hybridMultilevel"/>
    <w:tmpl w:val="C8F885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F721040"/>
    <w:multiLevelType w:val="hybridMultilevel"/>
    <w:tmpl w:val="2EBE8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CB6BC5"/>
    <w:multiLevelType w:val="hybridMultilevel"/>
    <w:tmpl w:val="780E3D7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BD030F"/>
    <w:multiLevelType w:val="hybridMultilevel"/>
    <w:tmpl w:val="F29AA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7"/>
  </w:num>
  <w:num w:numId="13">
    <w:abstractNumId w:val="13"/>
  </w:num>
  <w:num w:numId="14">
    <w:abstractNumId w:val="11"/>
  </w:num>
  <w:num w:numId="15">
    <w:abstractNumId w:val="16"/>
  </w:num>
  <w:num w:numId="16">
    <w:abstractNumId w:val="10"/>
  </w:num>
  <w:num w:numId="17">
    <w:abstractNumId w:val="15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MjC2MDAyMDE2NjVX0lEKTi0uzszPAykwqgUAg106/CwAAAA="/>
  </w:docVars>
  <w:rsids>
    <w:rsidRoot w:val="00E925C3"/>
    <w:rsid w:val="00000AC8"/>
    <w:rsid w:val="000062D9"/>
    <w:rsid w:val="00024DF0"/>
    <w:rsid w:val="00027A77"/>
    <w:rsid w:val="00034FFA"/>
    <w:rsid w:val="000363D4"/>
    <w:rsid w:val="0004681F"/>
    <w:rsid w:val="000558B9"/>
    <w:rsid w:val="00061EE2"/>
    <w:rsid w:val="0006616E"/>
    <w:rsid w:val="00075A0D"/>
    <w:rsid w:val="000766EA"/>
    <w:rsid w:val="0008630D"/>
    <w:rsid w:val="00096621"/>
    <w:rsid w:val="000D3F41"/>
    <w:rsid w:val="000D7B54"/>
    <w:rsid w:val="000E79CA"/>
    <w:rsid w:val="00114899"/>
    <w:rsid w:val="00115E47"/>
    <w:rsid w:val="00122687"/>
    <w:rsid w:val="00126A1B"/>
    <w:rsid w:val="00135C7C"/>
    <w:rsid w:val="00146387"/>
    <w:rsid w:val="00165CEF"/>
    <w:rsid w:val="00166906"/>
    <w:rsid w:val="0017435B"/>
    <w:rsid w:val="001838EF"/>
    <w:rsid w:val="00185BAA"/>
    <w:rsid w:val="001913F6"/>
    <w:rsid w:val="001A1583"/>
    <w:rsid w:val="001A3826"/>
    <w:rsid w:val="001C4B3D"/>
    <w:rsid w:val="001D142D"/>
    <w:rsid w:val="001D20F9"/>
    <w:rsid w:val="001F3ECE"/>
    <w:rsid w:val="00200424"/>
    <w:rsid w:val="00201386"/>
    <w:rsid w:val="0020486F"/>
    <w:rsid w:val="002447D3"/>
    <w:rsid w:val="00250B56"/>
    <w:rsid w:val="00255B05"/>
    <w:rsid w:val="0026250B"/>
    <w:rsid w:val="00265CF3"/>
    <w:rsid w:val="00277DED"/>
    <w:rsid w:val="0028378F"/>
    <w:rsid w:val="00294DB7"/>
    <w:rsid w:val="002A0FDF"/>
    <w:rsid w:val="002A6EC6"/>
    <w:rsid w:val="002B0759"/>
    <w:rsid w:val="002C7E4E"/>
    <w:rsid w:val="002D3726"/>
    <w:rsid w:val="002E56A8"/>
    <w:rsid w:val="002E7145"/>
    <w:rsid w:val="002E73F3"/>
    <w:rsid w:val="00300D42"/>
    <w:rsid w:val="00316D00"/>
    <w:rsid w:val="003172D0"/>
    <w:rsid w:val="003366F5"/>
    <w:rsid w:val="0033797B"/>
    <w:rsid w:val="00354D5E"/>
    <w:rsid w:val="0035568B"/>
    <w:rsid w:val="00355DCA"/>
    <w:rsid w:val="00367A26"/>
    <w:rsid w:val="0038034B"/>
    <w:rsid w:val="00385994"/>
    <w:rsid w:val="003937B8"/>
    <w:rsid w:val="0039587E"/>
    <w:rsid w:val="003976DB"/>
    <w:rsid w:val="003A62B9"/>
    <w:rsid w:val="003C0548"/>
    <w:rsid w:val="003C2E69"/>
    <w:rsid w:val="003C4278"/>
    <w:rsid w:val="003C68A9"/>
    <w:rsid w:val="003C6FC2"/>
    <w:rsid w:val="003E1CFA"/>
    <w:rsid w:val="003E75C2"/>
    <w:rsid w:val="004044D1"/>
    <w:rsid w:val="00405547"/>
    <w:rsid w:val="0041037B"/>
    <w:rsid w:val="004232E9"/>
    <w:rsid w:val="00430953"/>
    <w:rsid w:val="00441245"/>
    <w:rsid w:val="00443959"/>
    <w:rsid w:val="00445A44"/>
    <w:rsid w:val="00445F34"/>
    <w:rsid w:val="00451A46"/>
    <w:rsid w:val="004542D1"/>
    <w:rsid w:val="004840DE"/>
    <w:rsid w:val="004847D9"/>
    <w:rsid w:val="00493560"/>
    <w:rsid w:val="004C2376"/>
    <w:rsid w:val="004C2E6A"/>
    <w:rsid w:val="004C66F3"/>
    <w:rsid w:val="004C70A7"/>
    <w:rsid w:val="004D3700"/>
    <w:rsid w:val="004D56C0"/>
    <w:rsid w:val="004E3711"/>
    <w:rsid w:val="00506DF7"/>
    <w:rsid w:val="00514FFF"/>
    <w:rsid w:val="00517903"/>
    <w:rsid w:val="00533C22"/>
    <w:rsid w:val="005407AB"/>
    <w:rsid w:val="00551A02"/>
    <w:rsid w:val="005534FA"/>
    <w:rsid w:val="00571F28"/>
    <w:rsid w:val="005729B8"/>
    <w:rsid w:val="00577674"/>
    <w:rsid w:val="00584010"/>
    <w:rsid w:val="00585BDC"/>
    <w:rsid w:val="005900B4"/>
    <w:rsid w:val="00591303"/>
    <w:rsid w:val="00597A8B"/>
    <w:rsid w:val="005B6A37"/>
    <w:rsid w:val="005C4FA4"/>
    <w:rsid w:val="005C76F6"/>
    <w:rsid w:val="005D15E8"/>
    <w:rsid w:val="005D3A03"/>
    <w:rsid w:val="005D746C"/>
    <w:rsid w:val="005E7C61"/>
    <w:rsid w:val="005F26DF"/>
    <w:rsid w:val="0060427B"/>
    <w:rsid w:val="0061410C"/>
    <w:rsid w:val="00614290"/>
    <w:rsid w:val="0063088A"/>
    <w:rsid w:val="00633AB4"/>
    <w:rsid w:val="006349EE"/>
    <w:rsid w:val="00651E9F"/>
    <w:rsid w:val="0066220C"/>
    <w:rsid w:val="006630BD"/>
    <w:rsid w:val="0067026F"/>
    <w:rsid w:val="00680483"/>
    <w:rsid w:val="00692AA0"/>
    <w:rsid w:val="00697C85"/>
    <w:rsid w:val="006A0681"/>
    <w:rsid w:val="006A399D"/>
    <w:rsid w:val="006A3BAE"/>
    <w:rsid w:val="006B35C8"/>
    <w:rsid w:val="006D6E53"/>
    <w:rsid w:val="006E2D9A"/>
    <w:rsid w:val="00700802"/>
    <w:rsid w:val="00707C60"/>
    <w:rsid w:val="00710C21"/>
    <w:rsid w:val="00720DE9"/>
    <w:rsid w:val="00720DEB"/>
    <w:rsid w:val="00727095"/>
    <w:rsid w:val="00731683"/>
    <w:rsid w:val="007572BD"/>
    <w:rsid w:val="00763736"/>
    <w:rsid w:val="00767D51"/>
    <w:rsid w:val="00767D9C"/>
    <w:rsid w:val="00776B71"/>
    <w:rsid w:val="00783E45"/>
    <w:rsid w:val="007870B3"/>
    <w:rsid w:val="00790F40"/>
    <w:rsid w:val="00796214"/>
    <w:rsid w:val="007A2040"/>
    <w:rsid w:val="007B4C1C"/>
    <w:rsid w:val="007C08AC"/>
    <w:rsid w:val="007C122A"/>
    <w:rsid w:val="007C2727"/>
    <w:rsid w:val="007C5FFC"/>
    <w:rsid w:val="007D060C"/>
    <w:rsid w:val="007D4786"/>
    <w:rsid w:val="007D5E8C"/>
    <w:rsid w:val="007E5565"/>
    <w:rsid w:val="007E5775"/>
    <w:rsid w:val="007F3A4D"/>
    <w:rsid w:val="007F7892"/>
    <w:rsid w:val="008002C0"/>
    <w:rsid w:val="00820EE3"/>
    <w:rsid w:val="00822C2E"/>
    <w:rsid w:val="00832D02"/>
    <w:rsid w:val="00846FFA"/>
    <w:rsid w:val="008511CE"/>
    <w:rsid w:val="00856BC6"/>
    <w:rsid w:val="008623BB"/>
    <w:rsid w:val="008803E1"/>
    <w:rsid w:val="00881195"/>
    <w:rsid w:val="00881730"/>
    <w:rsid w:val="00884573"/>
    <w:rsid w:val="00896AB0"/>
    <w:rsid w:val="008B33DB"/>
    <w:rsid w:val="008B70EB"/>
    <w:rsid w:val="008C5323"/>
    <w:rsid w:val="008D0281"/>
    <w:rsid w:val="008D4F25"/>
    <w:rsid w:val="008F1C81"/>
    <w:rsid w:val="008F37ED"/>
    <w:rsid w:val="008F52F8"/>
    <w:rsid w:val="0090647A"/>
    <w:rsid w:val="00926F07"/>
    <w:rsid w:val="00941B00"/>
    <w:rsid w:val="00943992"/>
    <w:rsid w:val="00947485"/>
    <w:rsid w:val="00952269"/>
    <w:rsid w:val="00960BE3"/>
    <w:rsid w:val="0097574E"/>
    <w:rsid w:val="00991AC5"/>
    <w:rsid w:val="009A6A3B"/>
    <w:rsid w:val="009E14FF"/>
    <w:rsid w:val="009E1E30"/>
    <w:rsid w:val="009E717F"/>
    <w:rsid w:val="009F0C2B"/>
    <w:rsid w:val="00A253E7"/>
    <w:rsid w:val="00A302DB"/>
    <w:rsid w:val="00A55D70"/>
    <w:rsid w:val="00A56EB6"/>
    <w:rsid w:val="00A62A41"/>
    <w:rsid w:val="00A63C81"/>
    <w:rsid w:val="00A71B33"/>
    <w:rsid w:val="00A75CBD"/>
    <w:rsid w:val="00A83E64"/>
    <w:rsid w:val="00A87DD1"/>
    <w:rsid w:val="00A96FD8"/>
    <w:rsid w:val="00AA6A21"/>
    <w:rsid w:val="00AB0D61"/>
    <w:rsid w:val="00AB397F"/>
    <w:rsid w:val="00AD45E5"/>
    <w:rsid w:val="00AF1BC8"/>
    <w:rsid w:val="00B02331"/>
    <w:rsid w:val="00B15568"/>
    <w:rsid w:val="00B228BA"/>
    <w:rsid w:val="00B24EEC"/>
    <w:rsid w:val="00B2779D"/>
    <w:rsid w:val="00B36F30"/>
    <w:rsid w:val="00B55C8A"/>
    <w:rsid w:val="00B60297"/>
    <w:rsid w:val="00B6074D"/>
    <w:rsid w:val="00B64F77"/>
    <w:rsid w:val="00B70504"/>
    <w:rsid w:val="00B7316E"/>
    <w:rsid w:val="00B823AA"/>
    <w:rsid w:val="00B85093"/>
    <w:rsid w:val="00B93CA7"/>
    <w:rsid w:val="00BA45DB"/>
    <w:rsid w:val="00BA5BF7"/>
    <w:rsid w:val="00BA7DB8"/>
    <w:rsid w:val="00BB244E"/>
    <w:rsid w:val="00BD6B38"/>
    <w:rsid w:val="00BE5CD2"/>
    <w:rsid w:val="00BF05D0"/>
    <w:rsid w:val="00BF23B2"/>
    <w:rsid w:val="00BF4184"/>
    <w:rsid w:val="00BF6469"/>
    <w:rsid w:val="00C0601E"/>
    <w:rsid w:val="00C10AC5"/>
    <w:rsid w:val="00C113F0"/>
    <w:rsid w:val="00C12474"/>
    <w:rsid w:val="00C24556"/>
    <w:rsid w:val="00C31D30"/>
    <w:rsid w:val="00C324B5"/>
    <w:rsid w:val="00C32DEA"/>
    <w:rsid w:val="00C340DA"/>
    <w:rsid w:val="00C3641B"/>
    <w:rsid w:val="00C37DF9"/>
    <w:rsid w:val="00C4017D"/>
    <w:rsid w:val="00C66930"/>
    <w:rsid w:val="00C763B2"/>
    <w:rsid w:val="00C83A9B"/>
    <w:rsid w:val="00C86224"/>
    <w:rsid w:val="00C86C5E"/>
    <w:rsid w:val="00C913B1"/>
    <w:rsid w:val="00C96DE4"/>
    <w:rsid w:val="00CB6E1D"/>
    <w:rsid w:val="00CC7F91"/>
    <w:rsid w:val="00CD6E39"/>
    <w:rsid w:val="00CE5D79"/>
    <w:rsid w:val="00CE7904"/>
    <w:rsid w:val="00CF6E91"/>
    <w:rsid w:val="00CF73A6"/>
    <w:rsid w:val="00D07CCD"/>
    <w:rsid w:val="00D17471"/>
    <w:rsid w:val="00D426C6"/>
    <w:rsid w:val="00D455F3"/>
    <w:rsid w:val="00D57A3B"/>
    <w:rsid w:val="00D635F1"/>
    <w:rsid w:val="00D656AB"/>
    <w:rsid w:val="00D67E03"/>
    <w:rsid w:val="00D85B68"/>
    <w:rsid w:val="00D96CE9"/>
    <w:rsid w:val="00DA0AA5"/>
    <w:rsid w:val="00DA1AE8"/>
    <w:rsid w:val="00DA3A68"/>
    <w:rsid w:val="00DC43EB"/>
    <w:rsid w:val="00DC4513"/>
    <w:rsid w:val="00DD4D28"/>
    <w:rsid w:val="00E01267"/>
    <w:rsid w:val="00E0571E"/>
    <w:rsid w:val="00E3185B"/>
    <w:rsid w:val="00E35E81"/>
    <w:rsid w:val="00E41501"/>
    <w:rsid w:val="00E42F53"/>
    <w:rsid w:val="00E6004D"/>
    <w:rsid w:val="00E75D48"/>
    <w:rsid w:val="00E80CAD"/>
    <w:rsid w:val="00E81978"/>
    <w:rsid w:val="00E8716F"/>
    <w:rsid w:val="00E921E8"/>
    <w:rsid w:val="00E925C3"/>
    <w:rsid w:val="00E94A27"/>
    <w:rsid w:val="00EA0A0C"/>
    <w:rsid w:val="00EB37CE"/>
    <w:rsid w:val="00EC763D"/>
    <w:rsid w:val="00ED15A6"/>
    <w:rsid w:val="00EF7849"/>
    <w:rsid w:val="00F023D8"/>
    <w:rsid w:val="00F05631"/>
    <w:rsid w:val="00F06FBE"/>
    <w:rsid w:val="00F3597A"/>
    <w:rsid w:val="00F379B7"/>
    <w:rsid w:val="00F51A54"/>
    <w:rsid w:val="00F525FA"/>
    <w:rsid w:val="00F546A6"/>
    <w:rsid w:val="00F56F7D"/>
    <w:rsid w:val="00F709E7"/>
    <w:rsid w:val="00F72BDD"/>
    <w:rsid w:val="00F72D2A"/>
    <w:rsid w:val="00F72E20"/>
    <w:rsid w:val="00F74B31"/>
    <w:rsid w:val="00F9231C"/>
    <w:rsid w:val="00FA4CC1"/>
    <w:rsid w:val="00FC0454"/>
    <w:rsid w:val="00FC52F7"/>
    <w:rsid w:val="00FC5925"/>
    <w:rsid w:val="00FD52AB"/>
    <w:rsid w:val="00FD5471"/>
    <w:rsid w:val="00FF2002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638C4"/>
  <w15:docId w15:val="{ABB4C4DD-3D32-4DA7-90EC-31E1AEB4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%20G\AppData\Roaming\Microsoft\Templates\APA%20style%20report%20(6th%20editio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D2F3D8C34F4BCAB600E384AB59A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74178-CBCD-4E03-B9EE-A047F6F745E8}"/>
      </w:docPartPr>
      <w:docPartBody>
        <w:p w:rsidR="0068278A" w:rsidRDefault="00446E62">
          <w:pPr>
            <w:pStyle w:val="46D2F3D8C34F4BCAB600E384AB59ABF5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62"/>
    <w:rsid w:val="00065EB0"/>
    <w:rsid w:val="00072119"/>
    <w:rsid w:val="000A62D1"/>
    <w:rsid w:val="001261DE"/>
    <w:rsid w:val="00446E62"/>
    <w:rsid w:val="005D2AC1"/>
    <w:rsid w:val="0068278A"/>
    <w:rsid w:val="006A3011"/>
    <w:rsid w:val="00B040BF"/>
    <w:rsid w:val="00B230D8"/>
    <w:rsid w:val="00B50350"/>
    <w:rsid w:val="00E24AD1"/>
    <w:rsid w:val="00E95BF9"/>
    <w:rsid w:val="00FA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D2F3D8C34F4BCAB600E384AB59ABF5">
    <w:name w:val="46D2F3D8C34F4BCAB600E384AB59ABF5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0208D971026E490E93A86EC952C4913B">
    <w:name w:val="0208D971026E490E93A86EC952C4913B"/>
  </w:style>
  <w:style w:type="paragraph" w:customStyle="1" w:styleId="3C18735500A1427BAEAFD7E8492E1AD4">
    <w:name w:val="3C18735500A1427BAEAFD7E8492E1AD4"/>
  </w:style>
  <w:style w:type="paragraph" w:customStyle="1" w:styleId="631C165345014BA9AB6D4529241D09C9">
    <w:name w:val="631C165345014BA9AB6D4529241D09C9"/>
    <w:rsid w:val="00E95BF9"/>
  </w:style>
  <w:style w:type="paragraph" w:customStyle="1" w:styleId="EC6A2B6664004CE0BFE1E753E04B474F">
    <w:name w:val="EC6A2B6664004CE0BFE1E753E04B474F"/>
    <w:rsid w:val="00E95B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9D4D8099-4CEB-4584-A2E5-088AE454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style report (6th edition)</Template>
  <TotalTime>0</TotalTime>
  <Pages>8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Apple  Inc.  Business-Level and Corporate-Level Strategies</vt:lpstr>
    </vt:vector>
  </TitlesOfParts>
  <Company/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Apple Inc.  Business-Level and Corporate-Level Strategies</dc:title>
  <dc:subject/>
  <dc:creator>Dr. G</dc:creator>
  <cp:keywords/>
  <dc:description/>
  <cp:lastModifiedBy>user</cp:lastModifiedBy>
  <cp:revision>2</cp:revision>
  <dcterms:created xsi:type="dcterms:W3CDTF">2021-09-19T01:39:00Z</dcterms:created>
  <dcterms:modified xsi:type="dcterms:W3CDTF">2021-09-19T01:39:00Z</dcterms:modified>
</cp:coreProperties>
</file>